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D5F38A" w14:textId="17249BCF" w:rsidR="00716942" w:rsidRPr="00716942" w:rsidRDefault="00716942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</w:t>
      </w:r>
      <w:r w:rsidR="004C0E46">
        <w:rPr>
          <w:rFonts w:ascii="Times New Roman" w:hAnsi="Times New Roman" w:cs="Times New Roman"/>
          <w:sz w:val="24"/>
          <w:szCs w:val="24"/>
        </w:rPr>
        <w:t>ПавловоЖилСервис</w:t>
      </w:r>
      <w:r w:rsidRPr="00716942">
        <w:rPr>
          <w:rFonts w:ascii="Times New Roman" w:hAnsi="Times New Roman" w:cs="Times New Roman"/>
          <w:sz w:val="24"/>
          <w:szCs w:val="24"/>
        </w:rPr>
        <w:t>"</w:t>
      </w:r>
    </w:p>
    <w:p w14:paraId="4BECA3F6" w14:textId="761514FD" w:rsidR="00716942" w:rsidRPr="00716942" w:rsidRDefault="00716942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(ООО "</w:t>
      </w:r>
      <w:r w:rsidR="004C0E46">
        <w:rPr>
          <w:rFonts w:ascii="Times New Roman" w:hAnsi="Times New Roman" w:cs="Times New Roman"/>
          <w:sz w:val="24"/>
          <w:szCs w:val="24"/>
        </w:rPr>
        <w:t>ПавловоЖилСервис</w:t>
      </w:r>
      <w:r w:rsidRPr="00716942">
        <w:rPr>
          <w:rFonts w:ascii="Times New Roman" w:hAnsi="Times New Roman" w:cs="Times New Roman"/>
          <w:sz w:val="24"/>
          <w:szCs w:val="24"/>
        </w:rPr>
        <w:t>")</w:t>
      </w:r>
    </w:p>
    <w:p w14:paraId="505B025C" w14:textId="73C01BF5" w:rsidR="00716942" w:rsidRPr="00716942" w:rsidRDefault="00716942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 xml:space="preserve">ИНН: </w:t>
      </w:r>
      <w:r w:rsidR="004C0E46">
        <w:rPr>
          <w:rFonts w:ascii="Times New Roman" w:hAnsi="Times New Roman" w:cs="Times New Roman"/>
          <w:sz w:val="24"/>
          <w:szCs w:val="24"/>
        </w:rPr>
        <w:t>5252029279</w:t>
      </w:r>
      <w:r w:rsidRPr="00716942">
        <w:rPr>
          <w:rFonts w:ascii="Times New Roman" w:hAnsi="Times New Roman" w:cs="Times New Roman"/>
          <w:sz w:val="24"/>
          <w:szCs w:val="24"/>
        </w:rPr>
        <w:t>, КПП:</w:t>
      </w:r>
      <w:r w:rsidR="00272195" w:rsidRPr="00272195">
        <w:t xml:space="preserve"> </w:t>
      </w:r>
      <w:r w:rsidR="004C0E46" w:rsidRPr="004C0E46">
        <w:rPr>
          <w:rFonts w:ascii="Times New Roman" w:hAnsi="Times New Roman" w:cs="Times New Roman"/>
          <w:sz w:val="24"/>
          <w:szCs w:val="24"/>
        </w:rPr>
        <w:t>525201001</w:t>
      </w:r>
      <w:r w:rsidRPr="00716942">
        <w:rPr>
          <w:rFonts w:ascii="Times New Roman" w:hAnsi="Times New Roman" w:cs="Times New Roman"/>
          <w:sz w:val="24"/>
          <w:szCs w:val="24"/>
        </w:rPr>
        <w:t xml:space="preserve">, ОГРН: </w:t>
      </w:r>
      <w:r w:rsidR="004C0E46" w:rsidRPr="004C0E46">
        <w:rPr>
          <w:rFonts w:ascii="Times New Roman" w:hAnsi="Times New Roman" w:cs="Times New Roman"/>
          <w:sz w:val="24"/>
          <w:szCs w:val="24"/>
        </w:rPr>
        <w:t>1115252002458</w:t>
      </w:r>
      <w:r w:rsidRPr="00716942">
        <w:rPr>
          <w:rFonts w:ascii="Times New Roman" w:hAnsi="Times New Roman" w:cs="Times New Roman"/>
          <w:sz w:val="24"/>
          <w:szCs w:val="24"/>
        </w:rPr>
        <w:t>,</w:t>
      </w:r>
    </w:p>
    <w:p w14:paraId="4E767623" w14:textId="44BC3C9D" w:rsidR="00716942" w:rsidRPr="00716942" w:rsidRDefault="00716942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 xml:space="preserve">адрес: </w:t>
      </w:r>
      <w:r w:rsidR="004C0E46" w:rsidRPr="004C0E46">
        <w:rPr>
          <w:rFonts w:ascii="Times New Roman" w:hAnsi="Times New Roman" w:cs="Times New Roman"/>
          <w:sz w:val="24"/>
          <w:szCs w:val="24"/>
        </w:rPr>
        <w:t>606100, Нижегородская обл, Павловский р-н, Павлово г, Радиальная ул, дом № 5</w:t>
      </w:r>
    </w:p>
    <w:p w14:paraId="319EFA14" w14:textId="77777777" w:rsidR="00716942" w:rsidRPr="00716942" w:rsidRDefault="00716942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14:paraId="208A693B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0B1D7D4" w14:textId="77777777" w:rsidR="00C30B91" w:rsidRPr="00C30B91" w:rsidRDefault="00C30B91" w:rsidP="00C30B91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C30B91">
        <w:rPr>
          <w:rFonts w:ascii="Times New Roman" w:hAnsi="Times New Roman" w:cs="Times New Roman"/>
          <w:sz w:val="24"/>
          <w:szCs w:val="24"/>
        </w:rPr>
        <w:t>Пояснения к бухгалтерскому балансу на 31.12.2025</w:t>
      </w:r>
    </w:p>
    <w:p w14:paraId="77E0C737" w14:textId="11B19B5D" w:rsidR="00716942" w:rsidRPr="00716942" w:rsidRDefault="00C30B91" w:rsidP="00C30B91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C30B91">
        <w:rPr>
          <w:rFonts w:ascii="Times New Roman" w:hAnsi="Times New Roman" w:cs="Times New Roman"/>
          <w:sz w:val="24"/>
          <w:szCs w:val="24"/>
        </w:rPr>
        <w:t>и отчету о финансовых результатах за 2025 г.</w:t>
      </w:r>
    </w:p>
    <w:p w14:paraId="237DCC60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93DB503" w14:textId="77777777" w:rsidR="00C30B91" w:rsidRPr="00C30B91" w:rsidRDefault="00C30B91" w:rsidP="00C30B91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C30B91">
        <w:rPr>
          <w:rFonts w:ascii="Times New Roman" w:hAnsi="Times New Roman" w:cs="Times New Roman"/>
          <w:sz w:val="24"/>
          <w:szCs w:val="24"/>
        </w:rPr>
        <w:t>1. Основные виды экономической деятельности</w:t>
      </w:r>
    </w:p>
    <w:p w14:paraId="4F9864CA" w14:textId="77777777" w:rsidR="004C0E46" w:rsidRDefault="00C30B91" w:rsidP="00C30B9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C30B91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4C0E46">
        <w:rPr>
          <w:rFonts w:ascii="Times New Roman" w:hAnsi="Times New Roman" w:cs="Times New Roman"/>
          <w:sz w:val="24"/>
          <w:szCs w:val="24"/>
        </w:rPr>
        <w:t>является домоуправляющей компанией</w:t>
      </w:r>
      <w:r w:rsidR="000B1732">
        <w:rPr>
          <w:rFonts w:ascii="Times New Roman" w:hAnsi="Times New Roman" w:cs="Times New Roman"/>
          <w:sz w:val="24"/>
          <w:szCs w:val="24"/>
        </w:rPr>
        <w:t>.</w:t>
      </w:r>
    </w:p>
    <w:p w14:paraId="0C5B732F" w14:textId="0099F7EE" w:rsidR="000B1732" w:rsidRDefault="000B1732" w:rsidP="00C30B91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0B1732">
        <w:rPr>
          <w:rFonts w:ascii="Times New Roman" w:hAnsi="Times New Roman" w:cs="Times New Roman"/>
          <w:sz w:val="24"/>
          <w:szCs w:val="24"/>
        </w:rPr>
        <w:t>Основн</w:t>
      </w:r>
      <w:r w:rsidR="004C0E46">
        <w:rPr>
          <w:rFonts w:ascii="Times New Roman" w:hAnsi="Times New Roman" w:cs="Times New Roman"/>
          <w:sz w:val="24"/>
          <w:szCs w:val="24"/>
        </w:rPr>
        <w:t>ой</w:t>
      </w:r>
      <w:r w:rsidRPr="000B1732">
        <w:rPr>
          <w:rFonts w:ascii="Times New Roman" w:hAnsi="Times New Roman" w:cs="Times New Roman"/>
          <w:sz w:val="24"/>
          <w:szCs w:val="24"/>
        </w:rPr>
        <w:t xml:space="preserve"> вид деятельности по ОКВЭД</w:t>
      </w:r>
      <w:r w:rsidRPr="00C30B91">
        <w:rPr>
          <w:rFonts w:ascii="Times New Roman" w:hAnsi="Times New Roman" w:cs="Times New Roman"/>
          <w:sz w:val="24"/>
          <w:szCs w:val="24"/>
        </w:rPr>
        <w:t xml:space="preserve"> </w:t>
      </w:r>
      <w:r w:rsidR="004C0E46">
        <w:rPr>
          <w:rFonts w:ascii="Times New Roman" w:hAnsi="Times New Roman" w:cs="Times New Roman"/>
          <w:sz w:val="24"/>
          <w:szCs w:val="24"/>
        </w:rPr>
        <w:t xml:space="preserve">68.32 </w:t>
      </w:r>
      <w:r w:rsidR="004C0E46" w:rsidRPr="004C0E46">
        <w:rPr>
          <w:rFonts w:ascii="Times New Roman" w:hAnsi="Times New Roman" w:cs="Times New Roman"/>
          <w:sz w:val="24"/>
          <w:szCs w:val="24"/>
        </w:rPr>
        <w:t>Управление недвижимым имуществом</w:t>
      </w:r>
    </w:p>
    <w:p w14:paraId="2DC914E4" w14:textId="77777777" w:rsidR="004C0E46" w:rsidRDefault="004C0E46" w:rsidP="00C30B91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B397BED" w14:textId="77777777" w:rsidR="00716942" w:rsidRPr="00716942" w:rsidRDefault="00716942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2. Учетная политика</w:t>
      </w:r>
    </w:p>
    <w:p w14:paraId="555D76D8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DA51B1A" w14:textId="286C12C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Бухгалтерская отчетность сформирована в соответствии с федеральными стандартами бухгалтерского учета РФ.</w:t>
      </w:r>
    </w:p>
    <w:p w14:paraId="420D9E18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Изменения в учетную политику в отчетном периоде не вносились.</w:t>
      </w:r>
    </w:p>
    <w:p w14:paraId="1F76DD0E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25D948B" w14:textId="77777777" w:rsidR="000C029C" w:rsidRPr="000C029C" w:rsidRDefault="000C029C" w:rsidP="000C029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0C029C">
        <w:rPr>
          <w:rFonts w:ascii="Times New Roman" w:hAnsi="Times New Roman" w:cs="Times New Roman"/>
          <w:sz w:val="24"/>
          <w:szCs w:val="24"/>
        </w:rPr>
        <w:t>2.1 Неприменение федеральных стандартов бухгалтерского учета РФ</w:t>
      </w:r>
    </w:p>
    <w:p w14:paraId="7B186465" w14:textId="77777777" w:rsidR="000C029C" w:rsidRPr="000C029C" w:rsidRDefault="000C029C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0C029C">
        <w:rPr>
          <w:rFonts w:ascii="Times New Roman" w:hAnsi="Times New Roman" w:cs="Times New Roman"/>
          <w:sz w:val="24"/>
          <w:szCs w:val="24"/>
        </w:rPr>
        <w:t xml:space="preserve">Как малое предприятие организация не применяет </w:t>
      </w:r>
      <w:hyperlink r:id="rId7">
        <w:r w:rsidRPr="000C029C">
          <w:rPr>
            <w:rStyle w:val="a7"/>
            <w:rFonts w:ascii="Times New Roman" w:hAnsi="Times New Roman" w:cs="Times New Roman"/>
            <w:sz w:val="24"/>
            <w:szCs w:val="24"/>
          </w:rPr>
          <w:t>ПБУ 8/2010</w:t>
        </w:r>
      </w:hyperlink>
      <w:r w:rsidRPr="000C029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8">
        <w:r w:rsidRPr="000C029C">
          <w:rPr>
            <w:rStyle w:val="a7"/>
            <w:rFonts w:ascii="Times New Roman" w:hAnsi="Times New Roman" w:cs="Times New Roman"/>
            <w:sz w:val="24"/>
            <w:szCs w:val="24"/>
          </w:rPr>
          <w:t>ПБУ 18/02</w:t>
        </w:r>
      </w:hyperlink>
      <w:r w:rsidRPr="000C029C">
        <w:rPr>
          <w:rFonts w:ascii="Times New Roman" w:hAnsi="Times New Roman" w:cs="Times New Roman"/>
          <w:sz w:val="24"/>
          <w:szCs w:val="24"/>
        </w:rPr>
        <w:t>.</w:t>
      </w:r>
    </w:p>
    <w:p w14:paraId="6569EAFE" w14:textId="77777777" w:rsidR="008B4D41" w:rsidRDefault="008B4D41" w:rsidP="000C029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1D076F7" w14:textId="13600343" w:rsidR="000C029C" w:rsidRPr="000C029C" w:rsidRDefault="000C029C" w:rsidP="000C029C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0C029C">
        <w:rPr>
          <w:rFonts w:ascii="Times New Roman" w:hAnsi="Times New Roman" w:cs="Times New Roman"/>
          <w:sz w:val="24"/>
          <w:szCs w:val="24"/>
        </w:rPr>
        <w:t>2.2 Учет основных средств</w:t>
      </w:r>
    </w:p>
    <w:p w14:paraId="6570E0BB" w14:textId="77777777" w:rsidR="000C029C" w:rsidRPr="000C029C" w:rsidRDefault="000C029C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0C029C">
        <w:rPr>
          <w:rFonts w:ascii="Times New Roman" w:hAnsi="Times New Roman" w:cs="Times New Roman"/>
          <w:sz w:val="24"/>
          <w:szCs w:val="24"/>
        </w:rPr>
        <w:t>После признания все ОС оцениваются по первоначальной стоимости, без переоценки.</w:t>
      </w:r>
    </w:p>
    <w:p w14:paraId="366A61A4" w14:textId="77777777" w:rsidR="000C029C" w:rsidRPr="000C029C" w:rsidRDefault="000C029C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0C029C">
        <w:rPr>
          <w:rFonts w:ascii="Times New Roman" w:hAnsi="Times New Roman" w:cs="Times New Roman"/>
          <w:sz w:val="24"/>
          <w:szCs w:val="24"/>
        </w:rPr>
        <w:t>Объекты стоимостью не более 100 000 руб. списываются в расходы в момент принятия к учету.</w:t>
      </w:r>
    </w:p>
    <w:p w14:paraId="2A30A626" w14:textId="6C170EE6" w:rsidR="000C029C" w:rsidRDefault="000C029C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0C029C">
        <w:rPr>
          <w:rFonts w:ascii="Times New Roman" w:hAnsi="Times New Roman" w:cs="Times New Roman"/>
          <w:sz w:val="24"/>
          <w:szCs w:val="24"/>
        </w:rPr>
        <w:t>Балансовая стоимость на отчетную дату определяется исходя из первоначальной стоимости и амортизации, без обесценения.</w:t>
      </w:r>
    </w:p>
    <w:p w14:paraId="4BA38BCF" w14:textId="5C376096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38132E8" w14:textId="1E8AD503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F1A88B0" w14:textId="47FAB568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80E3F14" w14:textId="5596DC79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CCFAE8F" w14:textId="77777777" w:rsidR="00E914CC" w:rsidRDefault="00E914CC" w:rsidP="00E914CC">
      <w:pPr>
        <w:pStyle w:val="ConsPlusNormal"/>
        <w:jc w:val="center"/>
        <w:outlineLvl w:val="0"/>
      </w:pPr>
      <w:r>
        <w:t>4. Основные средства</w:t>
      </w:r>
    </w:p>
    <w:p w14:paraId="36686A4F" w14:textId="77777777" w:rsidR="00E914CC" w:rsidRDefault="00E914CC" w:rsidP="00E914CC">
      <w:pPr>
        <w:pStyle w:val="ConsPlusNormal"/>
        <w:jc w:val="both"/>
      </w:pPr>
    </w:p>
    <w:p w14:paraId="5EC321AE" w14:textId="77777777" w:rsidR="00E914CC" w:rsidRDefault="00E914CC" w:rsidP="00E914CC">
      <w:pPr>
        <w:pStyle w:val="ConsPlusNormal"/>
        <w:jc w:val="center"/>
        <w:outlineLvl w:val="1"/>
      </w:pPr>
      <w:r>
        <w:t>4.1. Наличие и движение основных средств</w:t>
      </w:r>
    </w:p>
    <w:p w14:paraId="7EEFE6E6" w14:textId="77777777" w:rsidR="00E914CC" w:rsidRDefault="00E914CC" w:rsidP="00E914CC">
      <w:pPr>
        <w:pStyle w:val="ConsPlusNormal"/>
        <w:jc w:val="both"/>
      </w:pPr>
    </w:p>
    <w:p w14:paraId="547A0BD3" w14:textId="77777777" w:rsidR="00E914CC" w:rsidRDefault="00E914CC" w:rsidP="00E914CC">
      <w:pPr>
        <w:pStyle w:val="ConsPlusNormal"/>
        <w:sectPr w:rsidR="00E914CC">
          <w:pgSz w:w="11905" w:h="16838"/>
          <w:pgMar w:top="1134" w:right="850" w:bottom="1134" w:left="1701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65"/>
        <w:gridCol w:w="625"/>
        <w:gridCol w:w="1234"/>
        <w:gridCol w:w="1004"/>
        <w:gridCol w:w="813"/>
        <w:gridCol w:w="1234"/>
        <w:gridCol w:w="1004"/>
        <w:gridCol w:w="978"/>
        <w:gridCol w:w="983"/>
        <w:gridCol w:w="1234"/>
        <w:gridCol w:w="978"/>
        <w:gridCol w:w="1234"/>
        <w:gridCol w:w="1004"/>
        <w:gridCol w:w="1234"/>
        <w:gridCol w:w="1004"/>
      </w:tblGrid>
      <w:tr w:rsidR="00E914CC" w14:paraId="17C604B4" w14:textId="77777777" w:rsidTr="003604BB">
        <w:tc>
          <w:tcPr>
            <w:tcW w:w="1171" w:type="dxa"/>
            <w:vMerge w:val="restart"/>
          </w:tcPr>
          <w:p w14:paraId="69248AAC" w14:textId="77777777" w:rsidR="00E914CC" w:rsidRDefault="00E914CC" w:rsidP="00304A12">
            <w:pPr>
              <w:pStyle w:val="ConsPlusNormal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583" w:type="dxa"/>
            <w:vMerge w:val="restart"/>
          </w:tcPr>
          <w:p w14:paraId="39E8CD57" w14:textId="77777777" w:rsidR="00E914CC" w:rsidRDefault="00E914CC" w:rsidP="00304A12">
            <w:pPr>
              <w:pStyle w:val="ConsPlusNormal"/>
              <w:jc w:val="center"/>
            </w:pPr>
            <w:r>
              <w:t>Период</w:t>
            </w:r>
          </w:p>
        </w:tc>
        <w:tc>
          <w:tcPr>
            <w:tcW w:w="2077" w:type="dxa"/>
            <w:gridSpan w:val="2"/>
          </w:tcPr>
          <w:p w14:paraId="331A48D0" w14:textId="77777777" w:rsidR="00E914CC" w:rsidRDefault="00E914CC" w:rsidP="00304A12">
            <w:pPr>
              <w:pStyle w:val="ConsPlusNormal"/>
              <w:jc w:val="center"/>
            </w:pPr>
            <w:r>
              <w:t>На начало года</w:t>
            </w:r>
          </w:p>
        </w:tc>
        <w:tc>
          <w:tcPr>
            <w:tcW w:w="8786" w:type="dxa"/>
            <w:gridSpan w:val="9"/>
          </w:tcPr>
          <w:p w14:paraId="126834F9" w14:textId="77777777" w:rsidR="00E914CC" w:rsidRDefault="00E914CC" w:rsidP="00304A12">
            <w:pPr>
              <w:pStyle w:val="ConsPlusNormal"/>
              <w:jc w:val="center"/>
            </w:pPr>
            <w:r>
              <w:t>Изменения за период</w:t>
            </w:r>
          </w:p>
        </w:tc>
        <w:tc>
          <w:tcPr>
            <w:tcW w:w="2077" w:type="dxa"/>
            <w:gridSpan w:val="2"/>
          </w:tcPr>
          <w:p w14:paraId="42C4ED07" w14:textId="77777777" w:rsidR="00E914CC" w:rsidRDefault="00E914CC" w:rsidP="00304A12">
            <w:pPr>
              <w:pStyle w:val="ConsPlusNormal"/>
              <w:jc w:val="center"/>
            </w:pPr>
            <w:r>
              <w:t>На конец периода</w:t>
            </w:r>
          </w:p>
        </w:tc>
      </w:tr>
      <w:tr w:rsidR="003604BB" w14:paraId="560546DE" w14:textId="77777777" w:rsidTr="003604BB">
        <w:tc>
          <w:tcPr>
            <w:tcW w:w="0" w:type="auto"/>
            <w:vMerge/>
          </w:tcPr>
          <w:p w14:paraId="22AF3B18" w14:textId="77777777" w:rsidR="00E914CC" w:rsidRDefault="00E914CC" w:rsidP="00304A12">
            <w:pPr>
              <w:pStyle w:val="ConsPlusNormal"/>
            </w:pPr>
          </w:p>
        </w:tc>
        <w:tc>
          <w:tcPr>
            <w:tcW w:w="0" w:type="auto"/>
            <w:vMerge/>
          </w:tcPr>
          <w:p w14:paraId="377AC90F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  <w:vMerge w:val="restart"/>
          </w:tcPr>
          <w:p w14:paraId="26900CDF" w14:textId="77777777" w:rsidR="00E914CC" w:rsidRDefault="00E914CC" w:rsidP="00304A12">
            <w:pPr>
              <w:pStyle w:val="ConsPlusNormal"/>
              <w:jc w:val="center"/>
            </w:pPr>
            <w:r>
              <w:t>первоначальная (переоцененная) стоимость</w:t>
            </w:r>
          </w:p>
          <w:p w14:paraId="7C8006E8" w14:textId="1B85699F" w:rsidR="00E914CC" w:rsidRPr="00E914CC" w:rsidRDefault="00E914CC" w:rsidP="00304A12">
            <w:pPr>
              <w:pStyle w:val="ConsPlusNormal"/>
              <w:jc w:val="center"/>
              <w:rPr>
                <w:i/>
              </w:rPr>
            </w:pPr>
            <w:r w:rsidRPr="00E914CC">
              <w:rPr>
                <w:i/>
              </w:rPr>
              <w:t>Сальдо 01</w:t>
            </w:r>
          </w:p>
        </w:tc>
        <w:tc>
          <w:tcPr>
            <w:tcW w:w="933" w:type="dxa"/>
            <w:vMerge w:val="restart"/>
          </w:tcPr>
          <w:p w14:paraId="57C88DE1" w14:textId="77777777" w:rsidR="00E914CC" w:rsidRDefault="00E914CC" w:rsidP="00304A12">
            <w:pPr>
              <w:pStyle w:val="ConsPlusNormal"/>
              <w:jc w:val="center"/>
            </w:pPr>
            <w:r>
              <w:t>накопленные амортизация и обесценение</w:t>
            </w:r>
          </w:p>
          <w:p w14:paraId="5695F6E7" w14:textId="220E38A9" w:rsidR="00E914CC" w:rsidRPr="00E914CC" w:rsidRDefault="00E914CC" w:rsidP="00304A12">
            <w:pPr>
              <w:pStyle w:val="ConsPlusNormal"/>
              <w:jc w:val="center"/>
              <w:rPr>
                <w:i/>
              </w:rPr>
            </w:pPr>
            <w:r>
              <w:rPr>
                <w:i/>
              </w:rPr>
              <w:t>Сальдо 02</w:t>
            </w:r>
          </w:p>
        </w:tc>
        <w:tc>
          <w:tcPr>
            <w:tcW w:w="757" w:type="dxa"/>
            <w:vMerge w:val="restart"/>
          </w:tcPr>
          <w:p w14:paraId="224D3836" w14:textId="425FAE61" w:rsidR="00E914CC" w:rsidRDefault="00E914CC" w:rsidP="00304A12">
            <w:pPr>
              <w:pStyle w:val="ConsPlusNormal"/>
              <w:jc w:val="center"/>
            </w:pPr>
            <w:r>
              <w:t>Поступило</w:t>
            </w:r>
          </w:p>
          <w:p w14:paraId="522DE93D" w14:textId="5C481375" w:rsidR="00E914CC" w:rsidRPr="00E914CC" w:rsidRDefault="00E914CC" w:rsidP="00304A12">
            <w:pPr>
              <w:pStyle w:val="ConsPlusNormal"/>
              <w:jc w:val="center"/>
              <w:rPr>
                <w:i/>
              </w:rPr>
            </w:pPr>
            <w:r>
              <w:rPr>
                <w:i/>
              </w:rPr>
              <w:t>Оборот Д 01</w:t>
            </w:r>
          </w:p>
        </w:tc>
        <w:tc>
          <w:tcPr>
            <w:tcW w:w="2077" w:type="dxa"/>
            <w:gridSpan w:val="2"/>
          </w:tcPr>
          <w:p w14:paraId="4659A386" w14:textId="77777777" w:rsidR="00E914CC" w:rsidRDefault="00E914CC" w:rsidP="00304A12">
            <w:pPr>
              <w:pStyle w:val="ConsPlusNormal"/>
              <w:jc w:val="center"/>
            </w:pPr>
            <w:r>
              <w:t>списано</w:t>
            </w:r>
          </w:p>
        </w:tc>
        <w:tc>
          <w:tcPr>
            <w:tcW w:w="909" w:type="dxa"/>
            <w:vMerge w:val="restart"/>
          </w:tcPr>
          <w:p w14:paraId="77E327C3" w14:textId="77777777" w:rsidR="00E914CC" w:rsidRDefault="00E914CC" w:rsidP="00304A12">
            <w:pPr>
              <w:pStyle w:val="ConsPlusNormal"/>
              <w:jc w:val="center"/>
            </w:pPr>
            <w:r>
              <w:t>амортизация</w:t>
            </w:r>
          </w:p>
        </w:tc>
        <w:tc>
          <w:tcPr>
            <w:tcW w:w="913" w:type="dxa"/>
            <w:vMerge w:val="restart"/>
          </w:tcPr>
          <w:p w14:paraId="60796D1B" w14:textId="77777777" w:rsidR="00E914CC" w:rsidRDefault="00E914CC" w:rsidP="00304A12">
            <w:pPr>
              <w:pStyle w:val="ConsPlusNormal"/>
              <w:jc w:val="center"/>
            </w:pPr>
            <w:r>
              <w:t>обесценение</w:t>
            </w:r>
          </w:p>
        </w:tc>
        <w:tc>
          <w:tcPr>
            <w:tcW w:w="2053" w:type="dxa"/>
            <w:gridSpan w:val="2"/>
          </w:tcPr>
          <w:p w14:paraId="2D5B9C05" w14:textId="77777777" w:rsidR="00E914CC" w:rsidRDefault="00E914CC" w:rsidP="00304A12">
            <w:pPr>
              <w:pStyle w:val="ConsPlusNormal"/>
              <w:jc w:val="center"/>
            </w:pPr>
            <w:r>
              <w:t>переоценка</w:t>
            </w:r>
          </w:p>
        </w:tc>
        <w:tc>
          <w:tcPr>
            <w:tcW w:w="2077" w:type="dxa"/>
            <w:gridSpan w:val="2"/>
          </w:tcPr>
          <w:p w14:paraId="2E7D4548" w14:textId="77777777" w:rsidR="00E914CC" w:rsidRDefault="00E914CC" w:rsidP="00304A12">
            <w:pPr>
              <w:pStyle w:val="ConsPlusNormal"/>
              <w:jc w:val="center"/>
            </w:pPr>
            <w:r>
              <w:t>переклассифицировано</w:t>
            </w:r>
          </w:p>
        </w:tc>
        <w:tc>
          <w:tcPr>
            <w:tcW w:w="1144" w:type="dxa"/>
            <w:vMerge w:val="restart"/>
          </w:tcPr>
          <w:p w14:paraId="16D7B05A" w14:textId="77777777" w:rsidR="00E914CC" w:rsidRDefault="00E914CC" w:rsidP="00304A12">
            <w:pPr>
              <w:pStyle w:val="ConsPlusNormal"/>
              <w:jc w:val="center"/>
            </w:pPr>
            <w:r>
              <w:t>первоначальная (переоцененная) стоимость</w:t>
            </w:r>
          </w:p>
        </w:tc>
        <w:tc>
          <w:tcPr>
            <w:tcW w:w="933" w:type="dxa"/>
            <w:vMerge w:val="restart"/>
          </w:tcPr>
          <w:p w14:paraId="6B953453" w14:textId="77777777" w:rsidR="00E914CC" w:rsidRDefault="00E914CC" w:rsidP="00304A12">
            <w:pPr>
              <w:pStyle w:val="ConsPlusNormal"/>
              <w:jc w:val="center"/>
            </w:pPr>
            <w:r>
              <w:t>накопленные амортизация и обесценение</w:t>
            </w:r>
          </w:p>
        </w:tc>
      </w:tr>
      <w:tr w:rsidR="003604BB" w14:paraId="770170FE" w14:textId="77777777" w:rsidTr="003604BB">
        <w:tc>
          <w:tcPr>
            <w:tcW w:w="0" w:type="auto"/>
            <w:vMerge/>
          </w:tcPr>
          <w:p w14:paraId="237C9016" w14:textId="77777777" w:rsidR="00E914CC" w:rsidRDefault="00E914CC" w:rsidP="00304A12">
            <w:pPr>
              <w:pStyle w:val="ConsPlusNormal"/>
            </w:pPr>
          </w:p>
        </w:tc>
        <w:tc>
          <w:tcPr>
            <w:tcW w:w="0" w:type="auto"/>
            <w:vMerge/>
          </w:tcPr>
          <w:p w14:paraId="7CB062DF" w14:textId="77777777" w:rsidR="00E914CC" w:rsidRDefault="00E914CC" w:rsidP="00304A12">
            <w:pPr>
              <w:pStyle w:val="ConsPlusNormal"/>
            </w:pPr>
          </w:p>
        </w:tc>
        <w:tc>
          <w:tcPr>
            <w:tcW w:w="0" w:type="auto"/>
            <w:vMerge/>
          </w:tcPr>
          <w:p w14:paraId="15CDFEC6" w14:textId="77777777" w:rsidR="00E914CC" w:rsidRDefault="00E914CC" w:rsidP="00304A12">
            <w:pPr>
              <w:pStyle w:val="ConsPlusNormal"/>
            </w:pPr>
          </w:p>
        </w:tc>
        <w:tc>
          <w:tcPr>
            <w:tcW w:w="0" w:type="auto"/>
            <w:vMerge/>
          </w:tcPr>
          <w:p w14:paraId="1AB3ABDA" w14:textId="77777777" w:rsidR="00E914CC" w:rsidRDefault="00E914CC" w:rsidP="00304A12">
            <w:pPr>
              <w:pStyle w:val="ConsPlusNormal"/>
            </w:pPr>
          </w:p>
        </w:tc>
        <w:tc>
          <w:tcPr>
            <w:tcW w:w="0" w:type="auto"/>
            <w:vMerge/>
          </w:tcPr>
          <w:p w14:paraId="79D48D54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</w:tcPr>
          <w:p w14:paraId="6A3EC620" w14:textId="77777777" w:rsidR="00E914CC" w:rsidRDefault="00E914CC" w:rsidP="00304A12">
            <w:pPr>
              <w:pStyle w:val="ConsPlusNormal"/>
              <w:jc w:val="center"/>
            </w:pPr>
            <w:r>
              <w:t>первоначальная (переоцененная) стоимость</w:t>
            </w:r>
          </w:p>
        </w:tc>
        <w:tc>
          <w:tcPr>
            <w:tcW w:w="933" w:type="dxa"/>
          </w:tcPr>
          <w:p w14:paraId="0543A826" w14:textId="77777777" w:rsidR="00E914CC" w:rsidRDefault="00E914CC" w:rsidP="00304A12">
            <w:pPr>
              <w:pStyle w:val="ConsPlusNormal"/>
              <w:jc w:val="center"/>
            </w:pPr>
            <w:r>
              <w:t>накопленные амортизация и обесценение</w:t>
            </w:r>
          </w:p>
        </w:tc>
        <w:tc>
          <w:tcPr>
            <w:tcW w:w="0" w:type="auto"/>
            <w:vMerge/>
          </w:tcPr>
          <w:p w14:paraId="0F966A36" w14:textId="77777777" w:rsidR="00E914CC" w:rsidRDefault="00E914CC" w:rsidP="00304A12">
            <w:pPr>
              <w:pStyle w:val="ConsPlusNormal"/>
            </w:pPr>
          </w:p>
        </w:tc>
        <w:tc>
          <w:tcPr>
            <w:tcW w:w="0" w:type="auto"/>
            <w:vMerge/>
          </w:tcPr>
          <w:p w14:paraId="18755A22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</w:tcPr>
          <w:p w14:paraId="690F8CE3" w14:textId="77777777" w:rsidR="00E914CC" w:rsidRDefault="00E914CC" w:rsidP="00304A12">
            <w:pPr>
              <w:pStyle w:val="ConsPlusNormal"/>
              <w:jc w:val="center"/>
            </w:pPr>
            <w:r>
              <w:t>первоначальная (переоцененная) стоимость</w:t>
            </w:r>
          </w:p>
        </w:tc>
        <w:tc>
          <w:tcPr>
            <w:tcW w:w="909" w:type="dxa"/>
          </w:tcPr>
          <w:p w14:paraId="149CC5B2" w14:textId="77777777" w:rsidR="00E914CC" w:rsidRDefault="00E914CC" w:rsidP="00304A12">
            <w:pPr>
              <w:pStyle w:val="ConsPlusNormal"/>
              <w:jc w:val="center"/>
            </w:pPr>
            <w:r>
              <w:t>накопленная амортизация</w:t>
            </w:r>
          </w:p>
        </w:tc>
        <w:tc>
          <w:tcPr>
            <w:tcW w:w="1144" w:type="dxa"/>
          </w:tcPr>
          <w:p w14:paraId="5D590059" w14:textId="77777777" w:rsidR="00E914CC" w:rsidRDefault="00E914CC" w:rsidP="00304A12">
            <w:pPr>
              <w:pStyle w:val="ConsPlusNormal"/>
              <w:jc w:val="center"/>
            </w:pPr>
            <w:r>
              <w:t>первоначальная (переоцененная) стоимость</w:t>
            </w:r>
          </w:p>
        </w:tc>
        <w:tc>
          <w:tcPr>
            <w:tcW w:w="933" w:type="dxa"/>
          </w:tcPr>
          <w:p w14:paraId="3A6F497F" w14:textId="77777777" w:rsidR="00E914CC" w:rsidRDefault="00E914CC" w:rsidP="00304A12">
            <w:pPr>
              <w:pStyle w:val="ConsPlusNormal"/>
              <w:jc w:val="center"/>
            </w:pPr>
            <w:r>
              <w:t>накопленные амортизация и обесценение</w:t>
            </w:r>
          </w:p>
        </w:tc>
        <w:tc>
          <w:tcPr>
            <w:tcW w:w="0" w:type="auto"/>
            <w:vMerge/>
          </w:tcPr>
          <w:p w14:paraId="5A636DF1" w14:textId="77777777" w:rsidR="00E914CC" w:rsidRDefault="00E914CC" w:rsidP="00304A12">
            <w:pPr>
              <w:pStyle w:val="ConsPlusNormal"/>
            </w:pPr>
          </w:p>
        </w:tc>
        <w:tc>
          <w:tcPr>
            <w:tcW w:w="0" w:type="auto"/>
            <w:vMerge/>
          </w:tcPr>
          <w:p w14:paraId="337DAA77" w14:textId="77777777" w:rsidR="00E914CC" w:rsidRDefault="00E914CC" w:rsidP="00304A12">
            <w:pPr>
              <w:pStyle w:val="ConsPlusNormal"/>
            </w:pPr>
          </w:p>
        </w:tc>
      </w:tr>
      <w:tr w:rsidR="00FE6D6F" w14:paraId="76A1D4F5" w14:textId="77777777" w:rsidTr="003604BB">
        <w:tc>
          <w:tcPr>
            <w:tcW w:w="1171" w:type="dxa"/>
            <w:vMerge w:val="restart"/>
          </w:tcPr>
          <w:p w14:paraId="0D58B158" w14:textId="77777777" w:rsidR="00FE6D6F" w:rsidRDefault="00FE6D6F" w:rsidP="00FE6D6F">
            <w:pPr>
              <w:pStyle w:val="ConsPlusNormal"/>
            </w:pPr>
            <w:r>
              <w:t>Основные средства (за исключением инвестиционной недвижимости) - всего</w:t>
            </w:r>
          </w:p>
        </w:tc>
        <w:tc>
          <w:tcPr>
            <w:tcW w:w="583" w:type="dxa"/>
          </w:tcPr>
          <w:p w14:paraId="433DCE74" w14:textId="77777777" w:rsidR="00FE6D6F" w:rsidRDefault="00FE6D6F" w:rsidP="00FE6D6F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1E983431" w14:textId="352603F8" w:rsidR="00FE6D6F" w:rsidRDefault="00FE6D6F" w:rsidP="00FE6D6F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44" w:type="dxa"/>
            <w:vAlign w:val="bottom"/>
          </w:tcPr>
          <w:p w14:paraId="5017109E" w14:textId="6D08F8C3" w:rsidR="00FE6D6F" w:rsidRDefault="0092788B" w:rsidP="00FE6D6F">
            <w:pPr>
              <w:pStyle w:val="ConsPlusNormal"/>
            </w:pPr>
            <w:r>
              <w:t>5732</w:t>
            </w:r>
          </w:p>
        </w:tc>
        <w:tc>
          <w:tcPr>
            <w:tcW w:w="933" w:type="dxa"/>
            <w:vAlign w:val="bottom"/>
          </w:tcPr>
          <w:p w14:paraId="1FE56EEB" w14:textId="6794DC7F" w:rsidR="00FE6D6F" w:rsidRDefault="00FE6D6F" w:rsidP="00FE6D6F">
            <w:pPr>
              <w:pStyle w:val="ConsPlusNormal"/>
              <w:jc w:val="center"/>
            </w:pPr>
            <w:r>
              <w:t>(3754)</w:t>
            </w:r>
          </w:p>
        </w:tc>
        <w:tc>
          <w:tcPr>
            <w:tcW w:w="757" w:type="dxa"/>
            <w:vAlign w:val="bottom"/>
          </w:tcPr>
          <w:p w14:paraId="3FDCE7F7" w14:textId="46E6BE6D" w:rsidR="00FE6D6F" w:rsidRDefault="00DD2B67" w:rsidP="00FE6D6F">
            <w:pPr>
              <w:pStyle w:val="ConsPlusNormal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18BBCA38" w14:textId="5C0D6BAE" w:rsidR="00FE6D6F" w:rsidRDefault="00FE6D6F" w:rsidP="00FE6D6F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933" w:type="dxa"/>
            <w:vAlign w:val="bottom"/>
          </w:tcPr>
          <w:p w14:paraId="774997DD" w14:textId="77777777" w:rsidR="00FE6D6F" w:rsidRDefault="00FE6D6F" w:rsidP="00FE6D6F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5D53EB1A" w14:textId="4538E914" w:rsidR="00FE6D6F" w:rsidRDefault="00FE6D6F" w:rsidP="00FE6D6F">
            <w:pPr>
              <w:pStyle w:val="ConsPlusNormal"/>
              <w:jc w:val="center"/>
            </w:pPr>
            <w:r>
              <w:t>(173)</w:t>
            </w:r>
          </w:p>
        </w:tc>
        <w:tc>
          <w:tcPr>
            <w:tcW w:w="913" w:type="dxa"/>
            <w:vAlign w:val="bottom"/>
          </w:tcPr>
          <w:p w14:paraId="776F1AFC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7C6B2DE1" w14:textId="77777777" w:rsidR="00FE6D6F" w:rsidRDefault="00FE6D6F" w:rsidP="00FE6D6F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36CC0627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4C14D1EC" w14:textId="77777777" w:rsidR="00FE6D6F" w:rsidRDefault="00FE6D6F" w:rsidP="00FE6D6F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55C616B6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2B622500" w14:textId="6E162CF9" w:rsidR="00FE6D6F" w:rsidRDefault="0092788B" w:rsidP="00FE6D6F">
            <w:pPr>
              <w:pStyle w:val="ConsPlusNormal"/>
            </w:pPr>
            <w:r>
              <w:t>5732</w:t>
            </w:r>
          </w:p>
        </w:tc>
        <w:tc>
          <w:tcPr>
            <w:tcW w:w="933" w:type="dxa"/>
            <w:vAlign w:val="bottom"/>
          </w:tcPr>
          <w:p w14:paraId="6F324584" w14:textId="4FDC5D37" w:rsidR="00FE6D6F" w:rsidRDefault="00FE6D6F" w:rsidP="00FE6D6F">
            <w:pPr>
              <w:pStyle w:val="ConsPlusNormal"/>
              <w:jc w:val="center"/>
            </w:pPr>
            <w:r>
              <w:t>(3927)</w:t>
            </w:r>
          </w:p>
        </w:tc>
      </w:tr>
      <w:tr w:rsidR="003604BB" w14:paraId="7323972E" w14:textId="77777777" w:rsidTr="003604BB">
        <w:tc>
          <w:tcPr>
            <w:tcW w:w="0" w:type="auto"/>
            <w:vMerge/>
          </w:tcPr>
          <w:p w14:paraId="3973AC85" w14:textId="77777777" w:rsidR="003604BB" w:rsidRDefault="003604BB" w:rsidP="003604BB">
            <w:pPr>
              <w:pStyle w:val="ConsPlusNormal"/>
            </w:pPr>
          </w:p>
        </w:tc>
        <w:tc>
          <w:tcPr>
            <w:tcW w:w="583" w:type="dxa"/>
          </w:tcPr>
          <w:p w14:paraId="6FD4A064" w14:textId="77777777" w:rsidR="003604BB" w:rsidRDefault="003604BB" w:rsidP="003604BB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25AE4B5A" w14:textId="4B1A1796" w:rsidR="003604BB" w:rsidRDefault="003604BB" w:rsidP="003604BB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44" w:type="dxa"/>
            <w:vAlign w:val="bottom"/>
          </w:tcPr>
          <w:p w14:paraId="2A8D77CA" w14:textId="3B2E0E96" w:rsidR="003604BB" w:rsidRDefault="00E60559" w:rsidP="0092788B">
            <w:pPr>
              <w:pStyle w:val="ConsPlusNormal"/>
            </w:pPr>
            <w:r>
              <w:t>5</w:t>
            </w:r>
            <w:r w:rsidR="0092788B">
              <w:t>732</w:t>
            </w:r>
          </w:p>
        </w:tc>
        <w:tc>
          <w:tcPr>
            <w:tcW w:w="933" w:type="dxa"/>
            <w:vAlign w:val="bottom"/>
          </w:tcPr>
          <w:p w14:paraId="10394DC9" w14:textId="0F6B7EA6" w:rsidR="003604BB" w:rsidRDefault="003604BB" w:rsidP="004C0E46">
            <w:pPr>
              <w:pStyle w:val="ConsPlusNormal"/>
              <w:jc w:val="center"/>
            </w:pPr>
            <w:r>
              <w:t xml:space="preserve">( </w:t>
            </w:r>
            <w:r w:rsidR="004C0E46">
              <w:t>3452</w:t>
            </w:r>
            <w:r>
              <w:t xml:space="preserve"> )</w:t>
            </w:r>
          </w:p>
        </w:tc>
        <w:tc>
          <w:tcPr>
            <w:tcW w:w="757" w:type="dxa"/>
            <w:vAlign w:val="bottom"/>
          </w:tcPr>
          <w:p w14:paraId="0169E3DA" w14:textId="1B848B75" w:rsidR="003604BB" w:rsidRDefault="00DD2B67" w:rsidP="003604BB">
            <w:pPr>
              <w:pStyle w:val="ConsPlusNormal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5656CEC7" w14:textId="1C10A729" w:rsidR="003604BB" w:rsidRDefault="003604BB" w:rsidP="003604B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933" w:type="dxa"/>
            <w:vAlign w:val="bottom"/>
          </w:tcPr>
          <w:p w14:paraId="5B47850E" w14:textId="45E99C06" w:rsidR="003604BB" w:rsidRDefault="003604BB" w:rsidP="003604BB">
            <w:pPr>
              <w:pStyle w:val="ConsPlusNormal"/>
            </w:pPr>
            <w:r>
              <w:t>-</w:t>
            </w:r>
          </w:p>
        </w:tc>
        <w:tc>
          <w:tcPr>
            <w:tcW w:w="909" w:type="dxa"/>
            <w:vAlign w:val="bottom"/>
          </w:tcPr>
          <w:p w14:paraId="61C84A71" w14:textId="2364F444" w:rsidR="003604BB" w:rsidRDefault="003604BB" w:rsidP="00FE6D6F">
            <w:pPr>
              <w:pStyle w:val="ConsPlusNormal"/>
              <w:jc w:val="center"/>
            </w:pPr>
            <w:r>
              <w:t>(</w:t>
            </w:r>
            <w:r w:rsidR="00FE6D6F">
              <w:t>302</w:t>
            </w:r>
            <w:r>
              <w:t xml:space="preserve"> )</w:t>
            </w:r>
          </w:p>
        </w:tc>
        <w:tc>
          <w:tcPr>
            <w:tcW w:w="913" w:type="dxa"/>
            <w:vAlign w:val="bottom"/>
          </w:tcPr>
          <w:p w14:paraId="5BDCC184" w14:textId="77777777" w:rsidR="003604BB" w:rsidRDefault="003604BB" w:rsidP="003604BB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3EF8D772" w14:textId="77777777" w:rsidR="003604BB" w:rsidRDefault="003604BB" w:rsidP="003604BB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6B6DF8DE" w14:textId="77777777" w:rsidR="003604BB" w:rsidRDefault="003604BB" w:rsidP="003604BB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74F14F49" w14:textId="77777777" w:rsidR="003604BB" w:rsidRDefault="003604BB" w:rsidP="003604BB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687BA06C" w14:textId="77777777" w:rsidR="003604BB" w:rsidRDefault="003604BB" w:rsidP="003604BB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69C647A4" w14:textId="3A225895" w:rsidR="003604BB" w:rsidRDefault="00E60559" w:rsidP="0092788B">
            <w:pPr>
              <w:pStyle w:val="ConsPlusNormal"/>
            </w:pPr>
            <w:r>
              <w:t>57</w:t>
            </w:r>
            <w:r w:rsidR="0092788B">
              <w:t>32</w:t>
            </w:r>
          </w:p>
        </w:tc>
        <w:tc>
          <w:tcPr>
            <w:tcW w:w="933" w:type="dxa"/>
            <w:vAlign w:val="bottom"/>
          </w:tcPr>
          <w:p w14:paraId="76B75ACE" w14:textId="0A868D2D" w:rsidR="003604BB" w:rsidRDefault="003604BB" w:rsidP="00E60559">
            <w:pPr>
              <w:pStyle w:val="ConsPlusNormal"/>
              <w:jc w:val="center"/>
            </w:pPr>
            <w:r>
              <w:t>(</w:t>
            </w:r>
            <w:r w:rsidR="00E60559">
              <w:t>3754</w:t>
            </w:r>
            <w:r>
              <w:t>)</w:t>
            </w:r>
          </w:p>
        </w:tc>
      </w:tr>
      <w:tr w:rsidR="00DD2B67" w14:paraId="3EC48AC0" w14:textId="77777777" w:rsidTr="003604BB">
        <w:tc>
          <w:tcPr>
            <w:tcW w:w="1171" w:type="dxa"/>
            <w:tcBorders>
              <w:bottom w:val="nil"/>
            </w:tcBorders>
          </w:tcPr>
          <w:p w14:paraId="376BB3C7" w14:textId="77777777" w:rsidR="00DD2B67" w:rsidRDefault="00DD2B67" w:rsidP="00DD2B67">
            <w:pPr>
              <w:pStyle w:val="ConsPlusNormal"/>
              <w:ind w:left="283"/>
            </w:pPr>
            <w:r>
              <w:t>в том числе:</w:t>
            </w:r>
          </w:p>
        </w:tc>
        <w:tc>
          <w:tcPr>
            <w:tcW w:w="583" w:type="dxa"/>
          </w:tcPr>
          <w:p w14:paraId="78430A3C" w14:textId="77777777" w:rsidR="00DD2B67" w:rsidRDefault="00DD2B67" w:rsidP="00DD2B67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39DC9AB5" w14:textId="3EECA7CB" w:rsidR="00DD2B67" w:rsidRDefault="00DD2B67" w:rsidP="00DD2B67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44" w:type="dxa"/>
            <w:vAlign w:val="bottom"/>
          </w:tcPr>
          <w:p w14:paraId="5F27DB2F" w14:textId="7A201027" w:rsidR="00DD2B67" w:rsidRDefault="007D4244" w:rsidP="00DD2B67">
            <w:pPr>
              <w:pStyle w:val="ConsPlusNormal"/>
            </w:pPr>
            <w:r>
              <w:t>323</w:t>
            </w:r>
          </w:p>
        </w:tc>
        <w:tc>
          <w:tcPr>
            <w:tcW w:w="933" w:type="dxa"/>
            <w:vAlign w:val="bottom"/>
          </w:tcPr>
          <w:p w14:paraId="17107437" w14:textId="377D9904" w:rsidR="00DD2B67" w:rsidRDefault="00DD2B67" w:rsidP="007D4244">
            <w:pPr>
              <w:pStyle w:val="ConsPlusNormal"/>
              <w:jc w:val="center"/>
            </w:pPr>
            <w:r>
              <w:t>(</w:t>
            </w:r>
            <w:r w:rsidR="007D4244">
              <w:t>323</w:t>
            </w:r>
            <w:r>
              <w:t>)</w:t>
            </w:r>
          </w:p>
        </w:tc>
        <w:tc>
          <w:tcPr>
            <w:tcW w:w="757" w:type="dxa"/>
            <w:vAlign w:val="bottom"/>
          </w:tcPr>
          <w:p w14:paraId="6D472929" w14:textId="134364F3" w:rsidR="00DD2B67" w:rsidRDefault="00DD2B67" w:rsidP="00DD2B67">
            <w:pPr>
              <w:pStyle w:val="ConsPlusNormal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5E02F929" w14:textId="77777777" w:rsidR="00DD2B67" w:rsidRDefault="00DD2B67" w:rsidP="00DD2B67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933" w:type="dxa"/>
            <w:vAlign w:val="bottom"/>
          </w:tcPr>
          <w:p w14:paraId="331D900F" w14:textId="77777777" w:rsidR="00DD2B67" w:rsidRDefault="00DD2B67" w:rsidP="00DD2B67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102C5416" w14:textId="176F06BF" w:rsidR="00DD2B67" w:rsidRDefault="00DD2B67" w:rsidP="007D4244">
            <w:pPr>
              <w:pStyle w:val="ConsPlusNormal"/>
              <w:jc w:val="center"/>
            </w:pPr>
            <w:r>
              <w:t>(</w:t>
            </w:r>
            <w:r w:rsidR="007D4244">
              <w:t>-</w:t>
            </w:r>
            <w:r>
              <w:t>)</w:t>
            </w:r>
          </w:p>
        </w:tc>
        <w:tc>
          <w:tcPr>
            <w:tcW w:w="913" w:type="dxa"/>
            <w:vAlign w:val="bottom"/>
          </w:tcPr>
          <w:p w14:paraId="0FA29228" w14:textId="77777777" w:rsidR="00DD2B67" w:rsidRDefault="00DD2B67" w:rsidP="00DD2B67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6ACDCAEA" w14:textId="77777777" w:rsidR="00DD2B67" w:rsidRDefault="00DD2B67" w:rsidP="00DD2B67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73EE70A9" w14:textId="77777777" w:rsidR="00DD2B67" w:rsidRDefault="00DD2B67" w:rsidP="00DD2B67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1D64F4C3" w14:textId="77777777" w:rsidR="00DD2B67" w:rsidRDefault="00DD2B67" w:rsidP="00DD2B67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450EAFEF" w14:textId="77777777" w:rsidR="00DD2B67" w:rsidRDefault="00DD2B67" w:rsidP="00DD2B67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5F804E85" w14:textId="342E6CE5" w:rsidR="00DD2B67" w:rsidRDefault="007D4244" w:rsidP="00DD2B67">
            <w:pPr>
              <w:pStyle w:val="ConsPlusNormal"/>
            </w:pPr>
            <w:r>
              <w:t>323</w:t>
            </w:r>
          </w:p>
        </w:tc>
        <w:tc>
          <w:tcPr>
            <w:tcW w:w="933" w:type="dxa"/>
            <w:vAlign w:val="bottom"/>
          </w:tcPr>
          <w:p w14:paraId="58513755" w14:textId="0C1199C8" w:rsidR="00DD2B67" w:rsidRDefault="00DD2B67" w:rsidP="007D4244">
            <w:pPr>
              <w:pStyle w:val="ConsPlusNormal"/>
              <w:jc w:val="center"/>
            </w:pPr>
            <w:r>
              <w:t>(</w:t>
            </w:r>
            <w:r w:rsidR="007D4244">
              <w:t>323</w:t>
            </w:r>
            <w:r>
              <w:t>)</w:t>
            </w:r>
          </w:p>
        </w:tc>
      </w:tr>
      <w:tr w:rsidR="00E914CC" w14:paraId="611C1473" w14:textId="77777777" w:rsidTr="003604BB">
        <w:tc>
          <w:tcPr>
            <w:tcW w:w="1171" w:type="dxa"/>
            <w:tcBorders>
              <w:top w:val="nil"/>
            </w:tcBorders>
            <w:vAlign w:val="bottom"/>
          </w:tcPr>
          <w:p w14:paraId="150BBD8C" w14:textId="7436DEE3" w:rsidR="00E914CC" w:rsidRDefault="00E914CC" w:rsidP="00E914CC">
            <w:pPr>
              <w:pStyle w:val="ConsPlusNormal"/>
              <w:ind w:left="283"/>
            </w:pPr>
            <w:r>
              <w:t>Машины и оборудование</w:t>
            </w:r>
          </w:p>
        </w:tc>
        <w:tc>
          <w:tcPr>
            <w:tcW w:w="583" w:type="dxa"/>
          </w:tcPr>
          <w:p w14:paraId="1C5C1160" w14:textId="77777777" w:rsidR="00E914CC" w:rsidRDefault="00E914CC" w:rsidP="00E914CC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7E735682" w14:textId="13135A95" w:rsidR="00E914CC" w:rsidRDefault="00E914CC" w:rsidP="00E914CC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44" w:type="dxa"/>
            <w:vAlign w:val="bottom"/>
          </w:tcPr>
          <w:p w14:paraId="29CAB157" w14:textId="4BE4E2F2" w:rsidR="00E914CC" w:rsidRDefault="00E137C1" w:rsidP="00E914CC">
            <w:pPr>
              <w:pStyle w:val="ConsPlusNormal"/>
            </w:pPr>
            <w:r>
              <w:t>323</w:t>
            </w:r>
          </w:p>
        </w:tc>
        <w:tc>
          <w:tcPr>
            <w:tcW w:w="933" w:type="dxa"/>
            <w:vAlign w:val="bottom"/>
          </w:tcPr>
          <w:p w14:paraId="600210AC" w14:textId="6B1723E2" w:rsidR="00E914CC" w:rsidRDefault="00E914CC" w:rsidP="007D4244">
            <w:pPr>
              <w:pStyle w:val="ConsPlusNormal"/>
              <w:jc w:val="center"/>
            </w:pPr>
            <w:r>
              <w:t xml:space="preserve">( </w:t>
            </w:r>
            <w:r w:rsidR="007D4244">
              <w:t>322</w:t>
            </w:r>
            <w:r>
              <w:t xml:space="preserve"> )</w:t>
            </w:r>
          </w:p>
        </w:tc>
        <w:tc>
          <w:tcPr>
            <w:tcW w:w="757" w:type="dxa"/>
            <w:vAlign w:val="bottom"/>
          </w:tcPr>
          <w:p w14:paraId="4A468DEB" w14:textId="3C11D5C9" w:rsidR="00E914CC" w:rsidRDefault="00DD2B67" w:rsidP="00E914CC">
            <w:pPr>
              <w:pStyle w:val="ConsPlusNormal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0FBF5EBE" w14:textId="7E42E5EE" w:rsidR="00E914CC" w:rsidRDefault="00E914CC" w:rsidP="00E914CC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933" w:type="dxa"/>
            <w:vAlign w:val="bottom"/>
          </w:tcPr>
          <w:p w14:paraId="3BA267DB" w14:textId="23710E29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9" w:type="dxa"/>
            <w:vAlign w:val="bottom"/>
          </w:tcPr>
          <w:p w14:paraId="60770550" w14:textId="4932EEFB" w:rsidR="00E914CC" w:rsidRDefault="00DD2B67" w:rsidP="007D4244">
            <w:pPr>
              <w:pStyle w:val="ConsPlusNormal"/>
              <w:jc w:val="center"/>
            </w:pPr>
            <w:r>
              <w:t>(1</w:t>
            </w:r>
            <w:r w:rsidR="00E914CC">
              <w:t xml:space="preserve"> )</w:t>
            </w:r>
          </w:p>
        </w:tc>
        <w:tc>
          <w:tcPr>
            <w:tcW w:w="913" w:type="dxa"/>
            <w:vAlign w:val="bottom"/>
          </w:tcPr>
          <w:p w14:paraId="5113B636" w14:textId="77777777" w:rsidR="00E914CC" w:rsidRDefault="00E914CC" w:rsidP="00E914CC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7C4221E3" w14:textId="77777777" w:rsidR="00E914CC" w:rsidRDefault="00E914CC" w:rsidP="00E914CC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101AED5D" w14:textId="77777777" w:rsidR="00E914CC" w:rsidRDefault="00E914CC" w:rsidP="00E914CC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7410D1D6" w14:textId="77777777" w:rsidR="00E914CC" w:rsidRDefault="00E914CC" w:rsidP="00E914CC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444F02C4" w14:textId="77777777" w:rsidR="00E914CC" w:rsidRDefault="00E914CC" w:rsidP="00E914CC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2629F524" w14:textId="1064DA81" w:rsidR="00E914CC" w:rsidRDefault="007D4244" w:rsidP="00E914CC">
            <w:pPr>
              <w:pStyle w:val="ConsPlusNormal"/>
            </w:pPr>
            <w:r>
              <w:t>323</w:t>
            </w:r>
          </w:p>
        </w:tc>
        <w:tc>
          <w:tcPr>
            <w:tcW w:w="933" w:type="dxa"/>
            <w:vAlign w:val="bottom"/>
          </w:tcPr>
          <w:p w14:paraId="32AE3B0C" w14:textId="730F9DC4" w:rsidR="00E914CC" w:rsidRDefault="00E914CC" w:rsidP="007D4244">
            <w:pPr>
              <w:pStyle w:val="ConsPlusNormal"/>
              <w:jc w:val="center"/>
            </w:pPr>
            <w:r>
              <w:t>(</w:t>
            </w:r>
            <w:r w:rsidR="007D4244">
              <w:t>323</w:t>
            </w:r>
            <w:r>
              <w:t>)</w:t>
            </w:r>
          </w:p>
        </w:tc>
      </w:tr>
      <w:tr w:rsidR="007D4244" w14:paraId="45CDB25F" w14:textId="77777777" w:rsidTr="00073367">
        <w:tc>
          <w:tcPr>
            <w:tcW w:w="1171" w:type="dxa"/>
            <w:tcBorders>
              <w:bottom w:val="nil"/>
            </w:tcBorders>
          </w:tcPr>
          <w:p w14:paraId="1D91F1A4" w14:textId="145BA252" w:rsidR="007D4244" w:rsidRDefault="007D4244" w:rsidP="007D4244">
            <w:pPr>
              <w:pStyle w:val="ConsPlusNormal"/>
              <w:ind w:left="283"/>
            </w:pPr>
            <w:r>
              <w:t>в том числе:</w:t>
            </w:r>
          </w:p>
        </w:tc>
        <w:tc>
          <w:tcPr>
            <w:tcW w:w="583" w:type="dxa"/>
          </w:tcPr>
          <w:p w14:paraId="1A6EE308" w14:textId="77777777" w:rsidR="007D4244" w:rsidRDefault="007D4244" w:rsidP="007D4244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02EFDD46" w14:textId="2B086913" w:rsidR="007D4244" w:rsidRDefault="007D4244" w:rsidP="007D4244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44" w:type="dxa"/>
            <w:vAlign w:val="bottom"/>
          </w:tcPr>
          <w:p w14:paraId="47087EDA" w14:textId="70092335" w:rsidR="007D4244" w:rsidRDefault="007D4244" w:rsidP="007D4244">
            <w:pPr>
              <w:pStyle w:val="ConsPlusNormal"/>
            </w:pPr>
            <w:r>
              <w:lastRenderedPageBreak/>
              <w:t>2757</w:t>
            </w:r>
          </w:p>
        </w:tc>
        <w:tc>
          <w:tcPr>
            <w:tcW w:w="933" w:type="dxa"/>
            <w:vAlign w:val="bottom"/>
          </w:tcPr>
          <w:p w14:paraId="2BF7426C" w14:textId="5F91ED1D" w:rsidR="007D4244" w:rsidRDefault="007D4244" w:rsidP="007D4244">
            <w:pPr>
              <w:pStyle w:val="ConsPlusNormal"/>
              <w:jc w:val="center"/>
            </w:pPr>
            <w:r>
              <w:t>(2631)</w:t>
            </w:r>
          </w:p>
        </w:tc>
        <w:tc>
          <w:tcPr>
            <w:tcW w:w="757" w:type="dxa"/>
            <w:vAlign w:val="bottom"/>
          </w:tcPr>
          <w:p w14:paraId="47BBEFD1" w14:textId="48927E38" w:rsidR="007D4244" w:rsidRDefault="007D4244" w:rsidP="007D4244">
            <w:pPr>
              <w:pStyle w:val="ConsPlusNormal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0FEC02D0" w14:textId="37011724" w:rsidR="007D4244" w:rsidRDefault="007D4244" w:rsidP="007D4244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933" w:type="dxa"/>
            <w:vAlign w:val="bottom"/>
          </w:tcPr>
          <w:p w14:paraId="6C34AFE4" w14:textId="77777777" w:rsidR="007D4244" w:rsidRDefault="007D4244" w:rsidP="007D4244">
            <w:pPr>
              <w:pStyle w:val="ConsPlusNormal"/>
              <w:jc w:val="center"/>
            </w:pPr>
          </w:p>
        </w:tc>
        <w:tc>
          <w:tcPr>
            <w:tcW w:w="909" w:type="dxa"/>
            <w:vAlign w:val="bottom"/>
          </w:tcPr>
          <w:p w14:paraId="3C4C9EDC" w14:textId="3FE19007" w:rsidR="007D4244" w:rsidRDefault="007D4244" w:rsidP="007D4244">
            <w:pPr>
              <w:pStyle w:val="ConsPlusNormal"/>
              <w:jc w:val="center"/>
            </w:pPr>
            <w:r>
              <w:t>(45)</w:t>
            </w:r>
          </w:p>
        </w:tc>
        <w:tc>
          <w:tcPr>
            <w:tcW w:w="913" w:type="dxa"/>
            <w:vAlign w:val="bottom"/>
          </w:tcPr>
          <w:p w14:paraId="62774073" w14:textId="77777777" w:rsidR="007D4244" w:rsidRDefault="007D4244" w:rsidP="007D424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13F07683" w14:textId="77777777" w:rsidR="007D4244" w:rsidRDefault="007D4244" w:rsidP="007D4244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0AFF474D" w14:textId="77777777" w:rsidR="007D4244" w:rsidRDefault="007D4244" w:rsidP="007D424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7E5F01ED" w14:textId="77777777" w:rsidR="007D4244" w:rsidRDefault="007D4244" w:rsidP="007D4244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1DD9E0B4" w14:textId="77777777" w:rsidR="007D4244" w:rsidRDefault="007D4244" w:rsidP="007D4244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4A8E19C1" w14:textId="498B396A" w:rsidR="007D4244" w:rsidRDefault="007D4244" w:rsidP="007D4244">
            <w:pPr>
              <w:pStyle w:val="ConsPlusNormal"/>
            </w:pPr>
            <w:r>
              <w:t>2757</w:t>
            </w:r>
          </w:p>
        </w:tc>
        <w:tc>
          <w:tcPr>
            <w:tcW w:w="933" w:type="dxa"/>
            <w:vAlign w:val="bottom"/>
          </w:tcPr>
          <w:p w14:paraId="487EDC13" w14:textId="26A34F70" w:rsidR="007D4244" w:rsidRDefault="007D4244" w:rsidP="007D4244">
            <w:pPr>
              <w:pStyle w:val="ConsPlusNormal"/>
              <w:jc w:val="center"/>
            </w:pPr>
            <w:r>
              <w:t>(2676)</w:t>
            </w:r>
          </w:p>
        </w:tc>
      </w:tr>
      <w:tr w:rsidR="00E137C1" w14:paraId="32C78741" w14:textId="77777777" w:rsidTr="003604BB">
        <w:tc>
          <w:tcPr>
            <w:tcW w:w="1171" w:type="dxa"/>
            <w:tcBorders>
              <w:top w:val="nil"/>
            </w:tcBorders>
            <w:vAlign w:val="bottom"/>
          </w:tcPr>
          <w:p w14:paraId="14425A34" w14:textId="22985AE1" w:rsidR="00E137C1" w:rsidRDefault="00E137C1" w:rsidP="00E137C1">
            <w:pPr>
              <w:pStyle w:val="ConsPlusNormal"/>
              <w:ind w:left="283"/>
            </w:pPr>
            <w:r>
              <w:t>Транспортные средства</w:t>
            </w:r>
          </w:p>
        </w:tc>
        <w:tc>
          <w:tcPr>
            <w:tcW w:w="583" w:type="dxa"/>
          </w:tcPr>
          <w:p w14:paraId="5C6177D8" w14:textId="77777777" w:rsidR="00E137C1" w:rsidRDefault="00E137C1" w:rsidP="00E137C1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508B3F0D" w14:textId="223F87EB" w:rsidR="00E137C1" w:rsidRDefault="00E137C1" w:rsidP="00E137C1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44" w:type="dxa"/>
            <w:vAlign w:val="bottom"/>
          </w:tcPr>
          <w:p w14:paraId="08FEBE7A" w14:textId="1E9556E3" w:rsidR="00E137C1" w:rsidRDefault="00E137C1" w:rsidP="00E137C1">
            <w:pPr>
              <w:pStyle w:val="ConsPlusNormal"/>
            </w:pPr>
            <w:r>
              <w:t>2757</w:t>
            </w:r>
          </w:p>
        </w:tc>
        <w:tc>
          <w:tcPr>
            <w:tcW w:w="933" w:type="dxa"/>
            <w:vAlign w:val="bottom"/>
          </w:tcPr>
          <w:p w14:paraId="2FDDFF40" w14:textId="10209389" w:rsidR="00E137C1" w:rsidRDefault="00E137C1" w:rsidP="007D4244">
            <w:pPr>
              <w:pStyle w:val="ConsPlusNormal"/>
              <w:jc w:val="center"/>
            </w:pPr>
            <w:r>
              <w:t xml:space="preserve">( </w:t>
            </w:r>
            <w:r w:rsidR="007D4244">
              <w:t>2458</w:t>
            </w:r>
            <w:r>
              <w:t xml:space="preserve"> )</w:t>
            </w:r>
          </w:p>
        </w:tc>
        <w:tc>
          <w:tcPr>
            <w:tcW w:w="757" w:type="dxa"/>
            <w:vAlign w:val="bottom"/>
          </w:tcPr>
          <w:p w14:paraId="7296052D" w14:textId="1B08586A" w:rsidR="00E137C1" w:rsidRDefault="00E137C1" w:rsidP="00E137C1">
            <w:pPr>
              <w:pStyle w:val="ConsPlusNormal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005181C4" w14:textId="2A34A3CA" w:rsidR="00E137C1" w:rsidRDefault="00E137C1" w:rsidP="00E137C1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933" w:type="dxa"/>
            <w:vAlign w:val="bottom"/>
          </w:tcPr>
          <w:p w14:paraId="51EBFDC4" w14:textId="407C4896" w:rsidR="00E137C1" w:rsidRDefault="00E137C1" w:rsidP="00E137C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9" w:type="dxa"/>
            <w:vAlign w:val="bottom"/>
          </w:tcPr>
          <w:p w14:paraId="65731F92" w14:textId="1D138420" w:rsidR="00E137C1" w:rsidRDefault="00E137C1" w:rsidP="007D4244">
            <w:pPr>
              <w:pStyle w:val="ConsPlusNormal"/>
              <w:jc w:val="center"/>
            </w:pPr>
            <w:r>
              <w:t>(17</w:t>
            </w:r>
            <w:r w:rsidR="007D4244">
              <w:t>3</w:t>
            </w:r>
            <w:r>
              <w:t xml:space="preserve"> )</w:t>
            </w:r>
          </w:p>
        </w:tc>
        <w:tc>
          <w:tcPr>
            <w:tcW w:w="913" w:type="dxa"/>
            <w:vAlign w:val="bottom"/>
          </w:tcPr>
          <w:p w14:paraId="0C8F0453" w14:textId="77777777" w:rsidR="00E137C1" w:rsidRDefault="00E137C1" w:rsidP="00E137C1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65A5A749" w14:textId="77777777" w:rsidR="00E137C1" w:rsidRDefault="00E137C1" w:rsidP="00E137C1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1F0F9222" w14:textId="77777777" w:rsidR="00E137C1" w:rsidRDefault="00E137C1" w:rsidP="00E137C1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3365EA6F" w14:textId="77777777" w:rsidR="00E137C1" w:rsidRDefault="00E137C1" w:rsidP="00E137C1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67DF741F" w14:textId="77777777" w:rsidR="00E137C1" w:rsidRDefault="00E137C1" w:rsidP="00E137C1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0276B443" w14:textId="63F3D22A" w:rsidR="00E137C1" w:rsidRDefault="007D4244" w:rsidP="00E137C1">
            <w:pPr>
              <w:pStyle w:val="ConsPlusNormal"/>
            </w:pPr>
            <w:r>
              <w:t>2757</w:t>
            </w:r>
          </w:p>
        </w:tc>
        <w:tc>
          <w:tcPr>
            <w:tcW w:w="933" w:type="dxa"/>
            <w:vAlign w:val="bottom"/>
          </w:tcPr>
          <w:p w14:paraId="1EEE3081" w14:textId="0D11BCE1" w:rsidR="00E137C1" w:rsidRDefault="00E137C1" w:rsidP="007D4244">
            <w:pPr>
              <w:pStyle w:val="ConsPlusNormal"/>
              <w:jc w:val="center"/>
            </w:pPr>
            <w:r>
              <w:t>(</w:t>
            </w:r>
            <w:r w:rsidR="007D4244">
              <w:t>2631</w:t>
            </w:r>
            <w:r>
              <w:t>)</w:t>
            </w:r>
          </w:p>
        </w:tc>
      </w:tr>
      <w:tr w:rsidR="00FE6D6F" w14:paraId="4AB6DFD8" w14:textId="77777777" w:rsidTr="00073367">
        <w:tc>
          <w:tcPr>
            <w:tcW w:w="1171" w:type="dxa"/>
            <w:tcBorders>
              <w:bottom w:val="nil"/>
            </w:tcBorders>
          </w:tcPr>
          <w:p w14:paraId="2A4EE4D3" w14:textId="612B0D12" w:rsidR="00FE6D6F" w:rsidRDefault="00FE6D6F" w:rsidP="00FE6D6F">
            <w:pPr>
              <w:pStyle w:val="ConsPlusNormal"/>
              <w:ind w:left="283"/>
            </w:pPr>
            <w:r>
              <w:t>в том числе:</w:t>
            </w:r>
          </w:p>
        </w:tc>
        <w:tc>
          <w:tcPr>
            <w:tcW w:w="583" w:type="dxa"/>
          </w:tcPr>
          <w:p w14:paraId="4BA16200" w14:textId="77777777" w:rsidR="00FE6D6F" w:rsidRDefault="00FE6D6F" w:rsidP="00FE6D6F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2FAD34F7" w14:textId="09397A83" w:rsidR="00FE6D6F" w:rsidRDefault="00FE6D6F" w:rsidP="00FE6D6F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44" w:type="dxa"/>
            <w:vAlign w:val="bottom"/>
          </w:tcPr>
          <w:p w14:paraId="22D5B80E" w14:textId="4294B311" w:rsidR="00FE6D6F" w:rsidRDefault="00FE6D6F" w:rsidP="0092788B">
            <w:pPr>
              <w:pStyle w:val="ConsPlusNormal"/>
            </w:pPr>
            <w:r>
              <w:t>19</w:t>
            </w:r>
            <w:r w:rsidR="0092788B">
              <w:t>19</w:t>
            </w:r>
          </w:p>
        </w:tc>
        <w:tc>
          <w:tcPr>
            <w:tcW w:w="933" w:type="dxa"/>
            <w:vAlign w:val="bottom"/>
          </w:tcPr>
          <w:p w14:paraId="7C02C022" w14:textId="26E95D7E" w:rsidR="00FE6D6F" w:rsidRDefault="00FE6D6F" w:rsidP="00FE6D6F">
            <w:pPr>
              <w:pStyle w:val="ConsPlusNormal"/>
              <w:jc w:val="center"/>
            </w:pPr>
            <w:r>
              <w:t>(800 )</w:t>
            </w:r>
          </w:p>
        </w:tc>
        <w:tc>
          <w:tcPr>
            <w:tcW w:w="757" w:type="dxa"/>
            <w:vAlign w:val="bottom"/>
          </w:tcPr>
          <w:p w14:paraId="1091CA65" w14:textId="1D243AE9" w:rsidR="00FE6D6F" w:rsidRDefault="00DD2B67" w:rsidP="00FE6D6F">
            <w:pPr>
              <w:pStyle w:val="ConsPlusNormal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440E49DA" w14:textId="1A8958FF" w:rsidR="00FE6D6F" w:rsidRDefault="00FE6D6F" w:rsidP="00FE6D6F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933" w:type="dxa"/>
            <w:vAlign w:val="bottom"/>
          </w:tcPr>
          <w:p w14:paraId="7333FCC5" w14:textId="77777777" w:rsidR="00FE6D6F" w:rsidRDefault="00FE6D6F" w:rsidP="00FE6D6F">
            <w:pPr>
              <w:pStyle w:val="ConsPlusNormal"/>
              <w:jc w:val="center"/>
            </w:pPr>
          </w:p>
        </w:tc>
        <w:tc>
          <w:tcPr>
            <w:tcW w:w="909" w:type="dxa"/>
            <w:vAlign w:val="bottom"/>
          </w:tcPr>
          <w:p w14:paraId="2C7503D5" w14:textId="23DA4601" w:rsidR="00FE6D6F" w:rsidRDefault="00FE6D6F" w:rsidP="00FE6D6F">
            <w:pPr>
              <w:pStyle w:val="ConsPlusNormal"/>
              <w:jc w:val="center"/>
            </w:pPr>
            <w:r>
              <w:t>(128)</w:t>
            </w:r>
          </w:p>
        </w:tc>
        <w:tc>
          <w:tcPr>
            <w:tcW w:w="913" w:type="dxa"/>
            <w:vAlign w:val="bottom"/>
          </w:tcPr>
          <w:p w14:paraId="2020DC5F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27B2E1C2" w14:textId="77777777" w:rsidR="00FE6D6F" w:rsidRDefault="00FE6D6F" w:rsidP="00FE6D6F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148BA0A0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4B9DE919" w14:textId="77777777" w:rsidR="00FE6D6F" w:rsidRDefault="00FE6D6F" w:rsidP="00FE6D6F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04044F29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345D7AAA" w14:textId="431B0782" w:rsidR="00FE6D6F" w:rsidRDefault="00FE6D6F" w:rsidP="0092788B">
            <w:pPr>
              <w:pStyle w:val="ConsPlusNormal"/>
            </w:pPr>
            <w:r>
              <w:t>19</w:t>
            </w:r>
            <w:r w:rsidR="0092788B">
              <w:t>19</w:t>
            </w:r>
          </w:p>
        </w:tc>
        <w:tc>
          <w:tcPr>
            <w:tcW w:w="933" w:type="dxa"/>
            <w:vAlign w:val="bottom"/>
          </w:tcPr>
          <w:p w14:paraId="01378A07" w14:textId="056F416A" w:rsidR="00FE6D6F" w:rsidRDefault="00FE6D6F" w:rsidP="00FE6D6F">
            <w:pPr>
              <w:pStyle w:val="ConsPlusNormal"/>
              <w:jc w:val="center"/>
            </w:pPr>
            <w:r>
              <w:t>(928)</w:t>
            </w:r>
          </w:p>
        </w:tc>
      </w:tr>
      <w:tr w:rsidR="00FE6D6F" w14:paraId="46107625" w14:textId="77777777" w:rsidTr="003604BB">
        <w:tc>
          <w:tcPr>
            <w:tcW w:w="1171" w:type="dxa"/>
            <w:tcBorders>
              <w:top w:val="nil"/>
            </w:tcBorders>
            <w:vAlign w:val="bottom"/>
          </w:tcPr>
          <w:p w14:paraId="48CE5A0E" w14:textId="2A425C74" w:rsidR="00FE6D6F" w:rsidRDefault="00FE6D6F" w:rsidP="00FE6D6F">
            <w:pPr>
              <w:pStyle w:val="ConsPlusNormal"/>
              <w:ind w:left="283"/>
            </w:pPr>
            <w:r>
              <w:t>здания</w:t>
            </w:r>
          </w:p>
        </w:tc>
        <w:tc>
          <w:tcPr>
            <w:tcW w:w="583" w:type="dxa"/>
          </w:tcPr>
          <w:p w14:paraId="136527B4" w14:textId="77777777" w:rsidR="00FE6D6F" w:rsidRDefault="00FE6D6F" w:rsidP="00FE6D6F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2F61A1A1" w14:textId="2AB0E714" w:rsidR="00FE6D6F" w:rsidRDefault="00FE6D6F" w:rsidP="00FE6D6F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44" w:type="dxa"/>
            <w:vAlign w:val="bottom"/>
          </w:tcPr>
          <w:p w14:paraId="4F826F76" w14:textId="3DCD93E2" w:rsidR="00FE6D6F" w:rsidRDefault="00FE6D6F" w:rsidP="0092788B">
            <w:pPr>
              <w:pStyle w:val="ConsPlusNormal"/>
            </w:pPr>
            <w:r>
              <w:t>19</w:t>
            </w:r>
            <w:r w:rsidR="0092788B">
              <w:t>19</w:t>
            </w:r>
          </w:p>
        </w:tc>
        <w:tc>
          <w:tcPr>
            <w:tcW w:w="933" w:type="dxa"/>
            <w:vAlign w:val="bottom"/>
          </w:tcPr>
          <w:p w14:paraId="59FAD0C4" w14:textId="77C6A084" w:rsidR="00FE6D6F" w:rsidRDefault="00FE6D6F" w:rsidP="00FE6D6F">
            <w:pPr>
              <w:pStyle w:val="ConsPlusNormal"/>
              <w:jc w:val="center"/>
            </w:pPr>
            <w:r>
              <w:t>( 672 )</w:t>
            </w:r>
          </w:p>
        </w:tc>
        <w:tc>
          <w:tcPr>
            <w:tcW w:w="757" w:type="dxa"/>
            <w:vAlign w:val="bottom"/>
          </w:tcPr>
          <w:p w14:paraId="0627D350" w14:textId="11F4B1EC" w:rsidR="00FE6D6F" w:rsidRDefault="00FE6D6F" w:rsidP="00FE6D6F">
            <w:pPr>
              <w:pStyle w:val="ConsPlusNormal"/>
            </w:pPr>
            <w:r>
              <w:t xml:space="preserve">     -</w:t>
            </w:r>
            <w:r w:rsidR="00DD2B67">
              <w:t>-</w:t>
            </w:r>
          </w:p>
        </w:tc>
        <w:tc>
          <w:tcPr>
            <w:tcW w:w="1144" w:type="dxa"/>
            <w:vAlign w:val="bottom"/>
          </w:tcPr>
          <w:p w14:paraId="40E24AF3" w14:textId="1DD9A4D9" w:rsidR="00FE6D6F" w:rsidRDefault="00FE6D6F" w:rsidP="00FE6D6F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933" w:type="dxa"/>
            <w:vAlign w:val="bottom"/>
          </w:tcPr>
          <w:p w14:paraId="44623088" w14:textId="4195E389" w:rsidR="00FE6D6F" w:rsidRDefault="00FE6D6F" w:rsidP="00FE6D6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9" w:type="dxa"/>
            <w:vAlign w:val="bottom"/>
          </w:tcPr>
          <w:p w14:paraId="05ECAC99" w14:textId="7EE1EC93" w:rsidR="00FE6D6F" w:rsidRDefault="00FE6D6F" w:rsidP="00FE6D6F">
            <w:pPr>
              <w:pStyle w:val="ConsPlusNormal"/>
              <w:jc w:val="center"/>
            </w:pPr>
            <w:r>
              <w:t>(128 )</w:t>
            </w:r>
          </w:p>
        </w:tc>
        <w:tc>
          <w:tcPr>
            <w:tcW w:w="913" w:type="dxa"/>
            <w:vAlign w:val="bottom"/>
          </w:tcPr>
          <w:p w14:paraId="63A61F3B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7708F65E" w14:textId="77777777" w:rsidR="00FE6D6F" w:rsidRDefault="00FE6D6F" w:rsidP="00FE6D6F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2DE06F7B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16219AED" w14:textId="77777777" w:rsidR="00FE6D6F" w:rsidRDefault="00FE6D6F" w:rsidP="00FE6D6F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22413663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3AD047F6" w14:textId="58D51B31" w:rsidR="00FE6D6F" w:rsidRDefault="00FE6D6F" w:rsidP="0092788B">
            <w:pPr>
              <w:pStyle w:val="ConsPlusNormal"/>
            </w:pPr>
            <w:r>
              <w:t>19</w:t>
            </w:r>
            <w:r w:rsidR="0092788B">
              <w:t>19</w:t>
            </w:r>
          </w:p>
        </w:tc>
        <w:tc>
          <w:tcPr>
            <w:tcW w:w="933" w:type="dxa"/>
            <w:vAlign w:val="bottom"/>
          </w:tcPr>
          <w:p w14:paraId="63657398" w14:textId="58140D04" w:rsidR="00FE6D6F" w:rsidRDefault="00FE6D6F" w:rsidP="00FE6D6F">
            <w:pPr>
              <w:pStyle w:val="ConsPlusNormal"/>
              <w:jc w:val="center"/>
            </w:pPr>
            <w:r>
              <w:t>(800)</w:t>
            </w:r>
          </w:p>
        </w:tc>
      </w:tr>
      <w:tr w:rsidR="00FE6D6F" w14:paraId="76579652" w14:textId="77777777" w:rsidTr="00073367">
        <w:tc>
          <w:tcPr>
            <w:tcW w:w="1171" w:type="dxa"/>
            <w:tcBorders>
              <w:bottom w:val="nil"/>
            </w:tcBorders>
          </w:tcPr>
          <w:p w14:paraId="6B188027" w14:textId="5AD0305C" w:rsidR="00FE6D6F" w:rsidRDefault="00FE6D6F" w:rsidP="00FE6D6F">
            <w:pPr>
              <w:pStyle w:val="ConsPlusNormal"/>
              <w:ind w:left="283"/>
            </w:pPr>
            <w:r>
              <w:t>в том числе:</w:t>
            </w:r>
          </w:p>
        </w:tc>
        <w:tc>
          <w:tcPr>
            <w:tcW w:w="583" w:type="dxa"/>
          </w:tcPr>
          <w:p w14:paraId="7FDC1D4C" w14:textId="77777777" w:rsidR="00FE6D6F" w:rsidRDefault="00FE6D6F" w:rsidP="00FE6D6F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25F93980" w14:textId="3A5CF1AF" w:rsidR="00FE6D6F" w:rsidRDefault="00FE6D6F" w:rsidP="00FE6D6F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44" w:type="dxa"/>
            <w:vAlign w:val="bottom"/>
          </w:tcPr>
          <w:p w14:paraId="651FBB8A" w14:textId="6AFF6045" w:rsidR="00FE6D6F" w:rsidRDefault="00FE6D6F" w:rsidP="00FE6D6F">
            <w:pPr>
              <w:pStyle w:val="ConsPlusNormal"/>
            </w:pPr>
            <w:r>
              <w:t>733</w:t>
            </w:r>
          </w:p>
        </w:tc>
        <w:tc>
          <w:tcPr>
            <w:tcW w:w="933" w:type="dxa"/>
            <w:vAlign w:val="bottom"/>
          </w:tcPr>
          <w:p w14:paraId="0D6A8762" w14:textId="10FE9BF2" w:rsidR="00FE6D6F" w:rsidRDefault="00FE6D6F" w:rsidP="00FE6D6F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757" w:type="dxa"/>
            <w:vAlign w:val="bottom"/>
          </w:tcPr>
          <w:p w14:paraId="4AD883CE" w14:textId="12B13E60" w:rsidR="00FE6D6F" w:rsidRDefault="00FE6D6F" w:rsidP="00FE6D6F">
            <w:pPr>
              <w:pStyle w:val="ConsPlusNormal"/>
            </w:pPr>
            <w:r>
              <w:t xml:space="preserve">     -</w:t>
            </w:r>
          </w:p>
        </w:tc>
        <w:tc>
          <w:tcPr>
            <w:tcW w:w="1144" w:type="dxa"/>
            <w:vAlign w:val="bottom"/>
          </w:tcPr>
          <w:p w14:paraId="6F45616E" w14:textId="452A6317" w:rsidR="00FE6D6F" w:rsidRDefault="00FE6D6F" w:rsidP="00FE6D6F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933" w:type="dxa"/>
            <w:vAlign w:val="bottom"/>
          </w:tcPr>
          <w:p w14:paraId="53B7B2DE" w14:textId="062835DC" w:rsidR="00FE6D6F" w:rsidRDefault="00FE6D6F" w:rsidP="00FE6D6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9" w:type="dxa"/>
            <w:vAlign w:val="bottom"/>
          </w:tcPr>
          <w:p w14:paraId="4955DCDE" w14:textId="54659898" w:rsidR="00FE6D6F" w:rsidRDefault="00FE6D6F" w:rsidP="00FE6D6F">
            <w:pPr>
              <w:pStyle w:val="ConsPlusNormal"/>
              <w:jc w:val="center"/>
            </w:pPr>
            <w:r>
              <w:t>(- )</w:t>
            </w:r>
          </w:p>
        </w:tc>
        <w:tc>
          <w:tcPr>
            <w:tcW w:w="913" w:type="dxa"/>
            <w:vAlign w:val="bottom"/>
          </w:tcPr>
          <w:p w14:paraId="7E0711E7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7046C247" w14:textId="77777777" w:rsidR="00FE6D6F" w:rsidRDefault="00FE6D6F" w:rsidP="00FE6D6F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65980544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140EFC10" w14:textId="77777777" w:rsidR="00FE6D6F" w:rsidRDefault="00FE6D6F" w:rsidP="00FE6D6F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1DE8BD0B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04A91090" w14:textId="6DA688D6" w:rsidR="00FE6D6F" w:rsidRDefault="00FE6D6F" w:rsidP="00FE6D6F">
            <w:pPr>
              <w:pStyle w:val="ConsPlusNormal"/>
            </w:pPr>
            <w:r>
              <w:t>733</w:t>
            </w:r>
          </w:p>
        </w:tc>
        <w:tc>
          <w:tcPr>
            <w:tcW w:w="933" w:type="dxa"/>
            <w:vAlign w:val="bottom"/>
          </w:tcPr>
          <w:p w14:paraId="64ED1550" w14:textId="28E69CA3" w:rsidR="00FE6D6F" w:rsidRDefault="00FE6D6F" w:rsidP="00FE6D6F">
            <w:pPr>
              <w:pStyle w:val="ConsPlusNormal"/>
              <w:jc w:val="center"/>
            </w:pPr>
            <w:r>
              <w:t>(-)</w:t>
            </w:r>
          </w:p>
        </w:tc>
      </w:tr>
      <w:tr w:rsidR="00FE6D6F" w14:paraId="770E19A2" w14:textId="77777777" w:rsidTr="003604BB">
        <w:tc>
          <w:tcPr>
            <w:tcW w:w="1171" w:type="dxa"/>
            <w:tcBorders>
              <w:top w:val="nil"/>
            </w:tcBorders>
            <w:vAlign w:val="bottom"/>
          </w:tcPr>
          <w:p w14:paraId="3724ED06" w14:textId="54A3A16D" w:rsidR="00FE6D6F" w:rsidRDefault="00FE6D6F" w:rsidP="00FE6D6F">
            <w:pPr>
              <w:pStyle w:val="ConsPlusNormal"/>
              <w:ind w:left="283"/>
            </w:pPr>
            <w:r>
              <w:t>Земельный участок</w:t>
            </w:r>
          </w:p>
        </w:tc>
        <w:tc>
          <w:tcPr>
            <w:tcW w:w="583" w:type="dxa"/>
          </w:tcPr>
          <w:p w14:paraId="32B5BA59" w14:textId="77777777" w:rsidR="00FE6D6F" w:rsidRDefault="00FE6D6F" w:rsidP="00FE6D6F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1EA5E024" w14:textId="00BAA76D" w:rsidR="00FE6D6F" w:rsidRDefault="00FE6D6F" w:rsidP="00FE6D6F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44" w:type="dxa"/>
            <w:vAlign w:val="bottom"/>
          </w:tcPr>
          <w:p w14:paraId="5C947A33" w14:textId="033A909A" w:rsidR="00FE6D6F" w:rsidRDefault="00FE6D6F" w:rsidP="00FE6D6F">
            <w:pPr>
              <w:pStyle w:val="ConsPlusNormal"/>
            </w:pPr>
            <w:r>
              <w:t>733</w:t>
            </w:r>
          </w:p>
        </w:tc>
        <w:tc>
          <w:tcPr>
            <w:tcW w:w="933" w:type="dxa"/>
            <w:vAlign w:val="bottom"/>
          </w:tcPr>
          <w:p w14:paraId="4720EE6A" w14:textId="7E80BE6B" w:rsidR="00FE6D6F" w:rsidRDefault="00FE6D6F" w:rsidP="00FE6D6F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757" w:type="dxa"/>
            <w:vAlign w:val="bottom"/>
          </w:tcPr>
          <w:p w14:paraId="556723F6" w14:textId="425D9993" w:rsidR="00FE6D6F" w:rsidRDefault="00FE6D6F" w:rsidP="00FE6D6F">
            <w:pPr>
              <w:pStyle w:val="ConsPlusNormal"/>
            </w:pPr>
            <w:r>
              <w:t xml:space="preserve">     -</w:t>
            </w:r>
          </w:p>
        </w:tc>
        <w:tc>
          <w:tcPr>
            <w:tcW w:w="1144" w:type="dxa"/>
            <w:vAlign w:val="bottom"/>
          </w:tcPr>
          <w:p w14:paraId="70DB6AD5" w14:textId="1BD96E14" w:rsidR="00FE6D6F" w:rsidRDefault="00FE6D6F" w:rsidP="00FE6D6F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933" w:type="dxa"/>
            <w:vAlign w:val="bottom"/>
          </w:tcPr>
          <w:p w14:paraId="2C9E5EBF" w14:textId="7F60A84A" w:rsidR="00FE6D6F" w:rsidRDefault="00FE6D6F" w:rsidP="00FE6D6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9" w:type="dxa"/>
            <w:vAlign w:val="bottom"/>
          </w:tcPr>
          <w:p w14:paraId="52A5987B" w14:textId="65DCD72E" w:rsidR="00FE6D6F" w:rsidRDefault="00FE6D6F" w:rsidP="00FE6D6F">
            <w:pPr>
              <w:pStyle w:val="ConsPlusNormal"/>
              <w:jc w:val="center"/>
            </w:pPr>
            <w:r>
              <w:t>(- )</w:t>
            </w:r>
          </w:p>
        </w:tc>
        <w:tc>
          <w:tcPr>
            <w:tcW w:w="913" w:type="dxa"/>
            <w:vAlign w:val="bottom"/>
          </w:tcPr>
          <w:p w14:paraId="35D79162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29F12941" w14:textId="77777777" w:rsidR="00FE6D6F" w:rsidRDefault="00FE6D6F" w:rsidP="00FE6D6F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23C8757C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5C4FEBD7" w14:textId="77777777" w:rsidR="00FE6D6F" w:rsidRDefault="00FE6D6F" w:rsidP="00FE6D6F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01177020" w14:textId="77777777" w:rsidR="00FE6D6F" w:rsidRDefault="00FE6D6F" w:rsidP="00FE6D6F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7B352701" w14:textId="1D5DC64A" w:rsidR="00FE6D6F" w:rsidRDefault="00FE6D6F" w:rsidP="00FE6D6F">
            <w:pPr>
              <w:pStyle w:val="ConsPlusNormal"/>
            </w:pPr>
            <w:r>
              <w:t>733</w:t>
            </w:r>
          </w:p>
        </w:tc>
        <w:tc>
          <w:tcPr>
            <w:tcW w:w="933" w:type="dxa"/>
            <w:vAlign w:val="bottom"/>
          </w:tcPr>
          <w:p w14:paraId="41265816" w14:textId="7F0AD8C6" w:rsidR="00FE6D6F" w:rsidRDefault="00FE6D6F" w:rsidP="00FE6D6F">
            <w:pPr>
              <w:pStyle w:val="ConsPlusNormal"/>
              <w:jc w:val="center"/>
            </w:pPr>
            <w:r>
              <w:t>(-)</w:t>
            </w:r>
          </w:p>
        </w:tc>
      </w:tr>
      <w:tr w:rsidR="00E914CC" w14:paraId="6B056251" w14:textId="77777777" w:rsidTr="003604BB">
        <w:tc>
          <w:tcPr>
            <w:tcW w:w="1171" w:type="dxa"/>
            <w:vMerge w:val="restart"/>
          </w:tcPr>
          <w:p w14:paraId="0D49587F" w14:textId="77777777" w:rsidR="00E914CC" w:rsidRDefault="00E914CC" w:rsidP="00E914CC">
            <w:pPr>
              <w:pStyle w:val="ConsPlusNormal"/>
            </w:pPr>
            <w:r>
              <w:t>Инвестиционная недвижимость - всего</w:t>
            </w:r>
          </w:p>
        </w:tc>
        <w:tc>
          <w:tcPr>
            <w:tcW w:w="583" w:type="dxa"/>
          </w:tcPr>
          <w:p w14:paraId="0509CDFC" w14:textId="77777777" w:rsidR="00E914CC" w:rsidRDefault="00E914CC" w:rsidP="00E914CC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51D4B602" w14:textId="642FE9BA" w:rsidR="00E914CC" w:rsidRDefault="00E914CC" w:rsidP="00E914CC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44" w:type="dxa"/>
            <w:vAlign w:val="bottom"/>
          </w:tcPr>
          <w:p w14:paraId="68575B91" w14:textId="7FD54BDB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3" w:type="dxa"/>
            <w:vAlign w:val="bottom"/>
          </w:tcPr>
          <w:p w14:paraId="7A60B8A4" w14:textId="76ACFFAB" w:rsidR="00E914CC" w:rsidRDefault="00E914CC" w:rsidP="00E914CC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757" w:type="dxa"/>
            <w:vAlign w:val="bottom"/>
          </w:tcPr>
          <w:p w14:paraId="6B986C27" w14:textId="72B36860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517A08AE" w14:textId="537428C0" w:rsidR="00E914CC" w:rsidRDefault="00E914CC" w:rsidP="00E914CC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933" w:type="dxa"/>
            <w:vAlign w:val="bottom"/>
          </w:tcPr>
          <w:p w14:paraId="51ABE66F" w14:textId="56029ACF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9" w:type="dxa"/>
            <w:vAlign w:val="bottom"/>
          </w:tcPr>
          <w:p w14:paraId="4AB40764" w14:textId="320B90DF" w:rsidR="00E914CC" w:rsidRDefault="00E914CC" w:rsidP="00E914CC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913" w:type="dxa"/>
            <w:vAlign w:val="bottom"/>
          </w:tcPr>
          <w:p w14:paraId="778C63B6" w14:textId="4D4CFEAF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5FDA3BE5" w14:textId="529F5C1C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9" w:type="dxa"/>
            <w:vAlign w:val="bottom"/>
          </w:tcPr>
          <w:p w14:paraId="5238A6EB" w14:textId="20CFEB40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62686055" w14:textId="5A18D4F3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3" w:type="dxa"/>
            <w:vAlign w:val="bottom"/>
          </w:tcPr>
          <w:p w14:paraId="59448A59" w14:textId="0992FE44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357C60A2" w14:textId="62884B43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3" w:type="dxa"/>
            <w:vAlign w:val="bottom"/>
          </w:tcPr>
          <w:p w14:paraId="7F93FAB1" w14:textId="0C756C62" w:rsidR="00E914CC" w:rsidRDefault="00E914CC" w:rsidP="00E914CC">
            <w:pPr>
              <w:pStyle w:val="ConsPlusNormal"/>
              <w:jc w:val="center"/>
            </w:pPr>
            <w:r>
              <w:t>( - )</w:t>
            </w:r>
          </w:p>
        </w:tc>
      </w:tr>
      <w:tr w:rsidR="00E914CC" w14:paraId="4CF8E5B7" w14:textId="77777777" w:rsidTr="003604BB">
        <w:tc>
          <w:tcPr>
            <w:tcW w:w="0" w:type="auto"/>
            <w:vMerge/>
          </w:tcPr>
          <w:p w14:paraId="4899ADBE" w14:textId="77777777" w:rsidR="00E914CC" w:rsidRDefault="00E914CC" w:rsidP="00E914CC">
            <w:pPr>
              <w:pStyle w:val="ConsPlusNormal"/>
            </w:pPr>
          </w:p>
        </w:tc>
        <w:tc>
          <w:tcPr>
            <w:tcW w:w="583" w:type="dxa"/>
          </w:tcPr>
          <w:p w14:paraId="670BB0C4" w14:textId="77777777" w:rsidR="00E914CC" w:rsidRDefault="00E914CC" w:rsidP="00E914CC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4AAB36A7" w14:textId="46894AAF" w:rsidR="00E914CC" w:rsidRDefault="00E914CC" w:rsidP="00E914CC">
            <w:pPr>
              <w:pStyle w:val="ConsPlusNormal"/>
            </w:pPr>
            <w:r>
              <w:lastRenderedPageBreak/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44" w:type="dxa"/>
            <w:vAlign w:val="bottom"/>
          </w:tcPr>
          <w:p w14:paraId="255C7C56" w14:textId="34CBFA5C" w:rsidR="00E914CC" w:rsidRDefault="00E914CC" w:rsidP="00E914CC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33" w:type="dxa"/>
            <w:vAlign w:val="bottom"/>
          </w:tcPr>
          <w:p w14:paraId="681AB6A6" w14:textId="59B0E7A4" w:rsidR="00E914CC" w:rsidRDefault="00E914CC" w:rsidP="00E914CC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757" w:type="dxa"/>
            <w:vAlign w:val="bottom"/>
          </w:tcPr>
          <w:p w14:paraId="63DDDC1D" w14:textId="67B816FF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51522E42" w14:textId="2FE096B6" w:rsidR="00E914CC" w:rsidRDefault="00E914CC" w:rsidP="00E914CC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933" w:type="dxa"/>
            <w:vAlign w:val="bottom"/>
          </w:tcPr>
          <w:p w14:paraId="58C57F21" w14:textId="3CF9D71C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9" w:type="dxa"/>
            <w:vAlign w:val="bottom"/>
          </w:tcPr>
          <w:p w14:paraId="2BAAF712" w14:textId="1A8722C1" w:rsidR="00E914CC" w:rsidRDefault="00E914CC" w:rsidP="00E914CC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913" w:type="dxa"/>
            <w:vAlign w:val="bottom"/>
          </w:tcPr>
          <w:p w14:paraId="58D53E76" w14:textId="1DD36A3D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07CA154E" w14:textId="469D6F9E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9" w:type="dxa"/>
            <w:vAlign w:val="bottom"/>
          </w:tcPr>
          <w:p w14:paraId="6E9FFC0B" w14:textId="6380AA79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0A95205E" w14:textId="05AE44D3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3" w:type="dxa"/>
            <w:vAlign w:val="bottom"/>
          </w:tcPr>
          <w:p w14:paraId="16077F0E" w14:textId="67311F3D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44" w:type="dxa"/>
            <w:vAlign w:val="bottom"/>
          </w:tcPr>
          <w:p w14:paraId="38A20BCF" w14:textId="21BC3CF5" w:rsidR="00E914CC" w:rsidRDefault="00E914CC" w:rsidP="00E914CC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33" w:type="dxa"/>
            <w:vAlign w:val="bottom"/>
          </w:tcPr>
          <w:p w14:paraId="3BABE83B" w14:textId="11F5F031" w:rsidR="00E914CC" w:rsidRDefault="00E914CC" w:rsidP="00E914CC">
            <w:pPr>
              <w:pStyle w:val="ConsPlusNormal"/>
              <w:jc w:val="center"/>
            </w:pPr>
            <w:r>
              <w:t>( - )</w:t>
            </w:r>
          </w:p>
        </w:tc>
      </w:tr>
      <w:tr w:rsidR="00E914CC" w14:paraId="3FA69F54" w14:textId="77777777" w:rsidTr="003604BB">
        <w:tc>
          <w:tcPr>
            <w:tcW w:w="1171" w:type="dxa"/>
            <w:tcBorders>
              <w:bottom w:val="nil"/>
            </w:tcBorders>
          </w:tcPr>
          <w:p w14:paraId="039185DC" w14:textId="77777777" w:rsidR="00E914CC" w:rsidRDefault="00E914CC" w:rsidP="00304A12">
            <w:pPr>
              <w:pStyle w:val="ConsPlusNormal"/>
              <w:ind w:left="283"/>
            </w:pPr>
            <w:r>
              <w:t>в том числе:</w:t>
            </w:r>
          </w:p>
        </w:tc>
        <w:tc>
          <w:tcPr>
            <w:tcW w:w="583" w:type="dxa"/>
            <w:vAlign w:val="bottom"/>
          </w:tcPr>
          <w:p w14:paraId="00C8FD60" w14:textId="3A879E6B" w:rsidR="00E914CC" w:rsidRDefault="00E914CC" w:rsidP="00E914CC">
            <w:pPr>
              <w:pStyle w:val="ConsPlusNormal"/>
            </w:pPr>
            <w:r>
              <w:t xml:space="preserve">за ___ 20__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44" w:type="dxa"/>
            <w:vAlign w:val="bottom"/>
          </w:tcPr>
          <w:p w14:paraId="39AD050C" w14:textId="77777777" w:rsidR="00E914CC" w:rsidRDefault="00E914CC" w:rsidP="00304A12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3DA7678A" w14:textId="77777777" w:rsidR="00E914CC" w:rsidRDefault="00E914CC" w:rsidP="00304A12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757" w:type="dxa"/>
            <w:vAlign w:val="bottom"/>
          </w:tcPr>
          <w:p w14:paraId="5A3BF7B1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499A23FB" w14:textId="77777777" w:rsidR="00E914CC" w:rsidRDefault="00E914CC" w:rsidP="00304A12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933" w:type="dxa"/>
            <w:vAlign w:val="bottom"/>
          </w:tcPr>
          <w:p w14:paraId="3963367E" w14:textId="77777777" w:rsidR="00E914CC" w:rsidRDefault="00E914CC" w:rsidP="00304A12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2E2E3F3D" w14:textId="77777777" w:rsidR="00E914CC" w:rsidRDefault="00E914CC" w:rsidP="00304A12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913" w:type="dxa"/>
            <w:vAlign w:val="bottom"/>
          </w:tcPr>
          <w:p w14:paraId="3F3CDB3B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1CB338A2" w14:textId="77777777" w:rsidR="00E914CC" w:rsidRDefault="00E914CC" w:rsidP="00304A12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22905C4B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173180FD" w14:textId="77777777" w:rsidR="00E914CC" w:rsidRDefault="00E914CC" w:rsidP="00304A12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612E3849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45322235" w14:textId="77777777" w:rsidR="00E914CC" w:rsidRDefault="00E914CC" w:rsidP="00304A12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2F57355B" w14:textId="77777777" w:rsidR="00E914CC" w:rsidRDefault="00E914CC" w:rsidP="00304A12">
            <w:pPr>
              <w:pStyle w:val="ConsPlusNormal"/>
              <w:jc w:val="center"/>
            </w:pPr>
            <w:r>
              <w:t>( )</w:t>
            </w:r>
          </w:p>
        </w:tc>
      </w:tr>
      <w:tr w:rsidR="00E914CC" w14:paraId="635E22FA" w14:textId="77777777" w:rsidTr="003604BB">
        <w:tc>
          <w:tcPr>
            <w:tcW w:w="1171" w:type="dxa"/>
            <w:tcBorders>
              <w:top w:val="nil"/>
            </w:tcBorders>
            <w:vAlign w:val="bottom"/>
          </w:tcPr>
          <w:p w14:paraId="763B26FD" w14:textId="77777777" w:rsidR="00E914CC" w:rsidRDefault="00E914CC" w:rsidP="00304A12">
            <w:pPr>
              <w:pStyle w:val="ConsPlusNormal"/>
              <w:ind w:left="283"/>
            </w:pPr>
            <w:r>
              <w:t>(группа)</w:t>
            </w:r>
          </w:p>
        </w:tc>
        <w:tc>
          <w:tcPr>
            <w:tcW w:w="583" w:type="dxa"/>
            <w:vAlign w:val="bottom"/>
          </w:tcPr>
          <w:p w14:paraId="5653B111" w14:textId="77777777" w:rsidR="00E914CC" w:rsidRDefault="00E914CC" w:rsidP="00304A12">
            <w:pPr>
              <w:pStyle w:val="ConsPlusNormal"/>
            </w:pPr>
            <w:r>
              <w:t xml:space="preserve">за _____ 20__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44" w:type="dxa"/>
            <w:vAlign w:val="bottom"/>
          </w:tcPr>
          <w:p w14:paraId="63BCCE70" w14:textId="77777777" w:rsidR="00E914CC" w:rsidRDefault="00E914CC" w:rsidP="00304A12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5D4882CA" w14:textId="77777777" w:rsidR="00E914CC" w:rsidRDefault="00E914CC" w:rsidP="00304A12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757" w:type="dxa"/>
            <w:vAlign w:val="bottom"/>
          </w:tcPr>
          <w:p w14:paraId="41CE72FF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281E84E4" w14:textId="77777777" w:rsidR="00E914CC" w:rsidRDefault="00E914CC" w:rsidP="00304A12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933" w:type="dxa"/>
            <w:vAlign w:val="bottom"/>
          </w:tcPr>
          <w:p w14:paraId="35DCFA04" w14:textId="77777777" w:rsidR="00E914CC" w:rsidRDefault="00E914CC" w:rsidP="00304A12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79704776" w14:textId="77777777" w:rsidR="00E914CC" w:rsidRDefault="00E914CC" w:rsidP="00304A12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913" w:type="dxa"/>
            <w:vAlign w:val="bottom"/>
          </w:tcPr>
          <w:p w14:paraId="63727C2A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3A1252AA" w14:textId="77777777" w:rsidR="00E914CC" w:rsidRDefault="00E914CC" w:rsidP="00304A12">
            <w:pPr>
              <w:pStyle w:val="ConsPlusNormal"/>
            </w:pPr>
          </w:p>
        </w:tc>
        <w:tc>
          <w:tcPr>
            <w:tcW w:w="909" w:type="dxa"/>
            <w:vAlign w:val="bottom"/>
          </w:tcPr>
          <w:p w14:paraId="6BFA23D0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763CDD84" w14:textId="77777777" w:rsidR="00E914CC" w:rsidRDefault="00E914CC" w:rsidP="00304A12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180B1401" w14:textId="77777777" w:rsidR="00E914CC" w:rsidRDefault="00E914CC" w:rsidP="00304A12">
            <w:pPr>
              <w:pStyle w:val="ConsPlusNormal"/>
            </w:pPr>
          </w:p>
        </w:tc>
        <w:tc>
          <w:tcPr>
            <w:tcW w:w="1144" w:type="dxa"/>
            <w:vAlign w:val="bottom"/>
          </w:tcPr>
          <w:p w14:paraId="7C0B385C" w14:textId="77777777" w:rsidR="00E914CC" w:rsidRDefault="00E914CC" w:rsidP="00304A12">
            <w:pPr>
              <w:pStyle w:val="ConsPlusNormal"/>
            </w:pPr>
          </w:p>
        </w:tc>
        <w:tc>
          <w:tcPr>
            <w:tcW w:w="933" w:type="dxa"/>
            <w:vAlign w:val="bottom"/>
          </w:tcPr>
          <w:p w14:paraId="557E24FF" w14:textId="77777777" w:rsidR="00E914CC" w:rsidRDefault="00E914CC" w:rsidP="00304A12">
            <w:pPr>
              <w:pStyle w:val="ConsPlusNormal"/>
              <w:jc w:val="center"/>
            </w:pPr>
            <w:r>
              <w:t>( )</w:t>
            </w:r>
          </w:p>
        </w:tc>
      </w:tr>
    </w:tbl>
    <w:p w14:paraId="1794F1B0" w14:textId="4808BDB6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262C19E" w14:textId="71AA7D59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3497ACF4" w14:textId="39D2DC97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9655F6D" w14:textId="710AB8E1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363793D" w14:textId="5A2EE968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4BD293A" w14:textId="77E365DE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9C7E0A5" w14:textId="34020278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C2577FB" w14:textId="5478AF79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34F0A640" w14:textId="0F26B14E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A6CBED2" w14:textId="27A90D73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B75C09B" w14:textId="0F6ACD42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F511361" w14:textId="34611EC5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CE63DB1" w14:textId="77D965C5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A2238CA" w14:textId="3DE991E6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48EE957" w14:textId="399A7EB4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6FB9FE5" w14:textId="2E321299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2003B8B" w14:textId="6DF913AB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7746E9A" w14:textId="18C3B794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76673FF" w14:textId="207CBF34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CBFDEE4" w14:textId="17D6C917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5ED3F5D" w14:textId="19A49B9E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AF2C527" w14:textId="2E825152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8767CB2" w14:textId="77777777" w:rsidR="00D14ED7" w:rsidRDefault="00D14ED7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3260154" w14:textId="6DC53810" w:rsidR="007D4244" w:rsidRDefault="003604BB" w:rsidP="003604BB">
      <w:pPr>
        <w:pStyle w:val="ConsPlusNormal"/>
        <w:jc w:val="center"/>
        <w:outlineLvl w:val="1"/>
      </w:pPr>
      <w:r>
        <w:lastRenderedPageBreak/>
        <w:t>4.3. Амортизируемые и неамортизируемые основные средства</w:t>
      </w:r>
    </w:p>
    <w:p w14:paraId="0D47735E" w14:textId="09219A25" w:rsidR="007D4244" w:rsidRDefault="007D4244" w:rsidP="003604BB">
      <w:pPr>
        <w:pStyle w:val="ConsPlusNormal"/>
        <w:jc w:val="center"/>
        <w:outlineLvl w:val="1"/>
      </w:pPr>
    </w:p>
    <w:p w14:paraId="69232B5F" w14:textId="0543C29E" w:rsidR="007D4244" w:rsidRDefault="007D4244" w:rsidP="003604BB">
      <w:pPr>
        <w:pStyle w:val="ConsPlusNormal"/>
        <w:jc w:val="center"/>
        <w:outlineLvl w:val="1"/>
      </w:pPr>
    </w:p>
    <w:p w14:paraId="138DD87B" w14:textId="43B6992F" w:rsidR="007D4244" w:rsidRDefault="007D4244" w:rsidP="003604BB">
      <w:pPr>
        <w:pStyle w:val="ConsPlusNormal"/>
        <w:jc w:val="center"/>
        <w:outlineLvl w:val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1361"/>
        <w:gridCol w:w="1587"/>
        <w:gridCol w:w="1587"/>
      </w:tblGrid>
      <w:tr w:rsidR="007D4244" w14:paraId="5099EB93" w14:textId="77777777" w:rsidTr="00073367">
        <w:tc>
          <w:tcPr>
            <w:tcW w:w="4535" w:type="dxa"/>
          </w:tcPr>
          <w:p w14:paraId="2928A43E" w14:textId="77777777" w:rsidR="007D4244" w:rsidRDefault="007D4244" w:rsidP="00073367">
            <w:pPr>
              <w:pStyle w:val="ConsPlusNormal"/>
              <w:jc w:val="center"/>
            </w:pPr>
            <w:r>
              <w:rPr>
                <w:i/>
              </w:rPr>
              <w:t>Наименование показателя</w:t>
            </w:r>
          </w:p>
        </w:tc>
        <w:tc>
          <w:tcPr>
            <w:tcW w:w="1361" w:type="dxa"/>
          </w:tcPr>
          <w:p w14:paraId="1731B1C6" w14:textId="2067F35E" w:rsidR="007D4244" w:rsidRDefault="007D4244" w:rsidP="007D4244">
            <w:pPr>
              <w:pStyle w:val="ConsPlusNormal"/>
              <w:jc w:val="center"/>
            </w:pPr>
            <w:r>
              <w:rPr>
                <w:i/>
              </w:rPr>
              <w:t>На 31 декабря_ 2025 г.</w:t>
            </w:r>
          </w:p>
        </w:tc>
        <w:tc>
          <w:tcPr>
            <w:tcW w:w="1587" w:type="dxa"/>
          </w:tcPr>
          <w:p w14:paraId="687DA4D6" w14:textId="6E0A95A5" w:rsidR="007D4244" w:rsidRDefault="007D4244" w:rsidP="007D4244">
            <w:pPr>
              <w:pStyle w:val="ConsPlusNormal"/>
              <w:jc w:val="center"/>
            </w:pPr>
            <w:r>
              <w:rPr>
                <w:i/>
              </w:rPr>
              <w:t>На 31 декабря 2024 г.</w:t>
            </w:r>
          </w:p>
        </w:tc>
        <w:tc>
          <w:tcPr>
            <w:tcW w:w="1587" w:type="dxa"/>
          </w:tcPr>
          <w:p w14:paraId="37299084" w14:textId="6EAAFA8A" w:rsidR="007D4244" w:rsidRDefault="007D4244" w:rsidP="007D4244">
            <w:pPr>
              <w:pStyle w:val="ConsPlusNormal"/>
              <w:jc w:val="center"/>
            </w:pPr>
            <w:r>
              <w:rPr>
                <w:i/>
              </w:rPr>
              <w:t>На 31 декабря 2023 г.</w:t>
            </w:r>
          </w:p>
        </w:tc>
      </w:tr>
      <w:tr w:rsidR="007D4244" w14:paraId="734430B3" w14:textId="77777777" w:rsidTr="00073367">
        <w:tc>
          <w:tcPr>
            <w:tcW w:w="4535" w:type="dxa"/>
          </w:tcPr>
          <w:p w14:paraId="3BEF3527" w14:textId="77777777" w:rsidR="007D4244" w:rsidRDefault="007D4244" w:rsidP="00073367">
            <w:pPr>
              <w:pStyle w:val="ConsPlusNormal"/>
            </w:pPr>
            <w:r>
              <w:rPr>
                <w:i/>
              </w:rPr>
              <w:t>Амортизируемые основные средства - всего</w:t>
            </w:r>
          </w:p>
        </w:tc>
        <w:tc>
          <w:tcPr>
            <w:tcW w:w="1361" w:type="dxa"/>
            <w:vAlign w:val="bottom"/>
          </w:tcPr>
          <w:p w14:paraId="62D6EF55" w14:textId="2395E52A" w:rsidR="007D4244" w:rsidRDefault="00637A3B" w:rsidP="0092788B">
            <w:pPr>
              <w:pStyle w:val="ConsPlusNormal"/>
              <w:jc w:val="center"/>
            </w:pPr>
            <w:r>
              <w:t>10</w:t>
            </w:r>
            <w:r w:rsidR="0092788B">
              <w:t>72</w:t>
            </w:r>
          </w:p>
        </w:tc>
        <w:tc>
          <w:tcPr>
            <w:tcW w:w="1587" w:type="dxa"/>
            <w:vAlign w:val="bottom"/>
          </w:tcPr>
          <w:p w14:paraId="6AA88BBC" w14:textId="19672BB0" w:rsidR="007D4244" w:rsidRDefault="00637A3B" w:rsidP="0092788B">
            <w:pPr>
              <w:pStyle w:val="ConsPlusNormal"/>
              <w:jc w:val="center"/>
            </w:pPr>
            <w:r>
              <w:t>12</w:t>
            </w:r>
            <w:r w:rsidR="0092788B">
              <w:t>45</w:t>
            </w:r>
          </w:p>
        </w:tc>
        <w:tc>
          <w:tcPr>
            <w:tcW w:w="1587" w:type="dxa"/>
            <w:vAlign w:val="bottom"/>
          </w:tcPr>
          <w:p w14:paraId="5F058ECD" w14:textId="5AB9468E" w:rsidR="007D4244" w:rsidRDefault="00637A3B" w:rsidP="0092788B">
            <w:pPr>
              <w:pStyle w:val="ConsPlusNormal"/>
              <w:jc w:val="center"/>
            </w:pPr>
            <w:r>
              <w:t>15</w:t>
            </w:r>
            <w:r w:rsidR="0092788B">
              <w:t>47</w:t>
            </w:r>
          </w:p>
        </w:tc>
      </w:tr>
      <w:tr w:rsidR="007D4244" w14:paraId="0AC5ECFF" w14:textId="77777777" w:rsidTr="00073367">
        <w:tblPrEx>
          <w:tblBorders>
            <w:insideH w:val="nil"/>
          </w:tblBorders>
        </w:tblPrEx>
        <w:tc>
          <w:tcPr>
            <w:tcW w:w="4535" w:type="dxa"/>
            <w:tcBorders>
              <w:bottom w:val="nil"/>
            </w:tcBorders>
          </w:tcPr>
          <w:p w14:paraId="1A0D4841" w14:textId="77777777" w:rsidR="007D4244" w:rsidRDefault="007D4244" w:rsidP="00073367">
            <w:pPr>
              <w:pStyle w:val="ConsPlusNormal"/>
              <w:ind w:left="283"/>
            </w:pPr>
            <w:r>
              <w:rPr>
                <w:i/>
              </w:rPr>
              <w:t>в том числе:</w:t>
            </w:r>
          </w:p>
        </w:tc>
        <w:tc>
          <w:tcPr>
            <w:tcW w:w="1361" w:type="dxa"/>
            <w:tcBorders>
              <w:bottom w:val="nil"/>
            </w:tcBorders>
            <w:vAlign w:val="bottom"/>
          </w:tcPr>
          <w:p w14:paraId="0A999798" w14:textId="77777777" w:rsidR="007D4244" w:rsidRDefault="007D4244" w:rsidP="00073367">
            <w:pPr>
              <w:pStyle w:val="ConsPlusNormal"/>
            </w:pPr>
          </w:p>
        </w:tc>
        <w:tc>
          <w:tcPr>
            <w:tcW w:w="1587" w:type="dxa"/>
            <w:tcBorders>
              <w:bottom w:val="nil"/>
            </w:tcBorders>
            <w:vAlign w:val="bottom"/>
          </w:tcPr>
          <w:p w14:paraId="41595B9D" w14:textId="77777777" w:rsidR="007D4244" w:rsidRDefault="007D4244" w:rsidP="00073367">
            <w:pPr>
              <w:pStyle w:val="ConsPlusNormal"/>
            </w:pPr>
          </w:p>
        </w:tc>
        <w:tc>
          <w:tcPr>
            <w:tcW w:w="1587" w:type="dxa"/>
            <w:tcBorders>
              <w:bottom w:val="nil"/>
            </w:tcBorders>
            <w:vAlign w:val="bottom"/>
          </w:tcPr>
          <w:p w14:paraId="1C1C751F" w14:textId="77777777" w:rsidR="007D4244" w:rsidRDefault="007D4244" w:rsidP="00073367">
            <w:pPr>
              <w:pStyle w:val="ConsPlusNormal"/>
            </w:pPr>
          </w:p>
        </w:tc>
      </w:tr>
      <w:tr w:rsidR="007D4244" w14:paraId="4C8C7FEF" w14:textId="77777777" w:rsidTr="00073367">
        <w:tblPrEx>
          <w:tblBorders>
            <w:insideH w:val="nil"/>
          </w:tblBorders>
        </w:tblPrEx>
        <w:tc>
          <w:tcPr>
            <w:tcW w:w="4535" w:type="dxa"/>
            <w:tcBorders>
              <w:top w:val="nil"/>
            </w:tcBorders>
          </w:tcPr>
          <w:p w14:paraId="6621B818" w14:textId="77777777" w:rsidR="007D4244" w:rsidRDefault="007D4244" w:rsidP="00073367">
            <w:pPr>
              <w:pStyle w:val="ConsPlusNormal"/>
              <w:ind w:left="283"/>
            </w:pPr>
            <w:r>
              <w:rPr>
                <w:i/>
              </w:rPr>
              <w:t>Здания</w:t>
            </w:r>
          </w:p>
        </w:tc>
        <w:tc>
          <w:tcPr>
            <w:tcW w:w="1361" w:type="dxa"/>
            <w:tcBorders>
              <w:top w:val="nil"/>
            </w:tcBorders>
            <w:vAlign w:val="bottom"/>
          </w:tcPr>
          <w:p w14:paraId="36A0592B" w14:textId="095A5B9E" w:rsidR="007D4244" w:rsidRDefault="0092788B" w:rsidP="00073367">
            <w:pPr>
              <w:pStyle w:val="ConsPlusNormal"/>
              <w:jc w:val="center"/>
            </w:pPr>
            <w:r>
              <w:t>991</w:t>
            </w:r>
          </w:p>
        </w:tc>
        <w:tc>
          <w:tcPr>
            <w:tcW w:w="1587" w:type="dxa"/>
            <w:tcBorders>
              <w:top w:val="nil"/>
            </w:tcBorders>
            <w:vAlign w:val="bottom"/>
          </w:tcPr>
          <w:p w14:paraId="4089A867" w14:textId="1D18A9C5" w:rsidR="007D4244" w:rsidRDefault="0092788B" w:rsidP="00073367">
            <w:pPr>
              <w:pStyle w:val="ConsPlusNormal"/>
              <w:jc w:val="center"/>
            </w:pPr>
            <w:r>
              <w:t>1119</w:t>
            </w:r>
          </w:p>
        </w:tc>
        <w:tc>
          <w:tcPr>
            <w:tcW w:w="1587" w:type="dxa"/>
            <w:tcBorders>
              <w:top w:val="nil"/>
            </w:tcBorders>
            <w:vAlign w:val="bottom"/>
          </w:tcPr>
          <w:p w14:paraId="7C0E52D4" w14:textId="57AB0AFF" w:rsidR="007D4244" w:rsidRDefault="0092788B" w:rsidP="00073367">
            <w:pPr>
              <w:pStyle w:val="ConsPlusNormal"/>
              <w:jc w:val="center"/>
            </w:pPr>
            <w:r>
              <w:t>1247</w:t>
            </w:r>
          </w:p>
        </w:tc>
      </w:tr>
      <w:tr w:rsidR="007D4244" w14:paraId="59DD324D" w14:textId="77777777" w:rsidTr="00073367">
        <w:tc>
          <w:tcPr>
            <w:tcW w:w="4535" w:type="dxa"/>
          </w:tcPr>
          <w:p w14:paraId="4514C379" w14:textId="77777777" w:rsidR="007D4244" w:rsidRDefault="007D4244" w:rsidP="00073367">
            <w:pPr>
              <w:pStyle w:val="ConsPlusNormal"/>
              <w:ind w:left="283"/>
            </w:pPr>
            <w:r>
              <w:rPr>
                <w:i/>
              </w:rPr>
              <w:t>Машины, оборудование</w:t>
            </w:r>
          </w:p>
        </w:tc>
        <w:tc>
          <w:tcPr>
            <w:tcW w:w="1361" w:type="dxa"/>
            <w:vAlign w:val="bottom"/>
          </w:tcPr>
          <w:p w14:paraId="489BD605" w14:textId="6B83CB20" w:rsidR="007D4244" w:rsidRDefault="00637A3B" w:rsidP="0007336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87" w:type="dxa"/>
            <w:vAlign w:val="bottom"/>
          </w:tcPr>
          <w:p w14:paraId="1D6E4839" w14:textId="336CAF09" w:rsidR="007D4244" w:rsidRDefault="00637A3B" w:rsidP="00073367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87" w:type="dxa"/>
            <w:vAlign w:val="bottom"/>
          </w:tcPr>
          <w:p w14:paraId="2AD57459" w14:textId="528AD726" w:rsidR="007D4244" w:rsidRDefault="00637A3B" w:rsidP="00073367">
            <w:pPr>
              <w:pStyle w:val="ConsPlusNormal"/>
              <w:jc w:val="center"/>
            </w:pPr>
            <w:r>
              <w:t>1</w:t>
            </w:r>
          </w:p>
        </w:tc>
      </w:tr>
      <w:tr w:rsidR="007D4244" w14:paraId="266D1008" w14:textId="77777777" w:rsidTr="00073367">
        <w:tc>
          <w:tcPr>
            <w:tcW w:w="4535" w:type="dxa"/>
          </w:tcPr>
          <w:p w14:paraId="15DFA81D" w14:textId="77777777" w:rsidR="007D4244" w:rsidRDefault="007D4244" w:rsidP="00073367">
            <w:pPr>
              <w:pStyle w:val="ConsPlusNormal"/>
              <w:ind w:left="283"/>
            </w:pPr>
            <w:r>
              <w:rPr>
                <w:i/>
              </w:rPr>
              <w:t>Транспортные средства</w:t>
            </w:r>
          </w:p>
        </w:tc>
        <w:tc>
          <w:tcPr>
            <w:tcW w:w="1361" w:type="dxa"/>
            <w:vAlign w:val="bottom"/>
          </w:tcPr>
          <w:p w14:paraId="404128D7" w14:textId="79E49DE8" w:rsidR="007D4244" w:rsidRDefault="00637A3B" w:rsidP="00073367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1587" w:type="dxa"/>
            <w:vAlign w:val="bottom"/>
          </w:tcPr>
          <w:p w14:paraId="1EC8A4D0" w14:textId="44329530" w:rsidR="007D4244" w:rsidRDefault="00637A3B" w:rsidP="00073367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1587" w:type="dxa"/>
            <w:vAlign w:val="bottom"/>
          </w:tcPr>
          <w:p w14:paraId="126777D6" w14:textId="7CFE08FB" w:rsidR="007D4244" w:rsidRDefault="007D4244" w:rsidP="00073367">
            <w:pPr>
              <w:pStyle w:val="ConsPlusNormal"/>
              <w:jc w:val="center"/>
            </w:pPr>
            <w:r>
              <w:t>299</w:t>
            </w:r>
          </w:p>
        </w:tc>
      </w:tr>
      <w:tr w:rsidR="007D4244" w14:paraId="0F1FE61B" w14:textId="77777777" w:rsidTr="00073367">
        <w:tc>
          <w:tcPr>
            <w:tcW w:w="4535" w:type="dxa"/>
          </w:tcPr>
          <w:p w14:paraId="2BD7EE4E" w14:textId="77777777" w:rsidR="007D4244" w:rsidRDefault="007D4244" w:rsidP="00073367">
            <w:pPr>
              <w:pStyle w:val="ConsPlusNormal"/>
            </w:pPr>
            <w:r>
              <w:rPr>
                <w:i/>
              </w:rPr>
              <w:t>Неамортизируемые основные средства - всего</w:t>
            </w:r>
          </w:p>
        </w:tc>
        <w:tc>
          <w:tcPr>
            <w:tcW w:w="1361" w:type="dxa"/>
            <w:vAlign w:val="bottom"/>
          </w:tcPr>
          <w:p w14:paraId="15DE00C7" w14:textId="31C45233" w:rsidR="007D4244" w:rsidRDefault="007D4244" w:rsidP="00073367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1587" w:type="dxa"/>
            <w:vAlign w:val="bottom"/>
          </w:tcPr>
          <w:p w14:paraId="00D08EFD" w14:textId="723BEF9B" w:rsidR="007D4244" w:rsidRDefault="007D4244" w:rsidP="00073367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1587" w:type="dxa"/>
            <w:vAlign w:val="bottom"/>
          </w:tcPr>
          <w:p w14:paraId="5C0A3854" w14:textId="6EF8DFEB" w:rsidR="007D4244" w:rsidRDefault="007D4244" w:rsidP="00073367">
            <w:pPr>
              <w:pStyle w:val="ConsPlusNormal"/>
              <w:jc w:val="center"/>
            </w:pPr>
            <w:r>
              <w:rPr>
                <w:i/>
              </w:rPr>
              <w:t>733</w:t>
            </w:r>
          </w:p>
        </w:tc>
      </w:tr>
      <w:tr w:rsidR="007D4244" w14:paraId="3A817E4E" w14:textId="77777777" w:rsidTr="007D4244">
        <w:tc>
          <w:tcPr>
            <w:tcW w:w="4535" w:type="dxa"/>
          </w:tcPr>
          <w:p w14:paraId="18F9E547" w14:textId="77777777" w:rsidR="007D4244" w:rsidRDefault="007D4244" w:rsidP="00073367">
            <w:pPr>
              <w:pStyle w:val="ConsPlusNormal"/>
              <w:ind w:left="283"/>
              <w:rPr>
                <w:i/>
              </w:rPr>
            </w:pPr>
            <w:r>
              <w:rPr>
                <w:i/>
              </w:rPr>
              <w:t xml:space="preserve">в том числе: </w:t>
            </w:r>
          </w:p>
          <w:p w14:paraId="558B5DF0" w14:textId="77777777" w:rsidR="007D4244" w:rsidRDefault="007D4244" w:rsidP="00073367">
            <w:pPr>
              <w:pStyle w:val="ConsPlusNormal"/>
              <w:ind w:left="283"/>
              <w:rPr>
                <w:i/>
              </w:rPr>
            </w:pPr>
            <w:r>
              <w:rPr>
                <w:i/>
              </w:rPr>
              <w:t>основные средства, потребительские свойства которых с течением времени не изменяются</w:t>
            </w:r>
          </w:p>
          <w:p w14:paraId="55CB54DA" w14:textId="5E9F9202" w:rsidR="007D4244" w:rsidRDefault="007D4244" w:rsidP="00073367">
            <w:pPr>
              <w:pStyle w:val="ConsPlusNormal"/>
              <w:ind w:left="283"/>
            </w:pPr>
            <w:r>
              <w:rPr>
                <w:i/>
              </w:rPr>
              <w:t>земельный участок</w:t>
            </w:r>
          </w:p>
        </w:tc>
        <w:tc>
          <w:tcPr>
            <w:tcW w:w="1361" w:type="dxa"/>
            <w:vAlign w:val="bottom"/>
          </w:tcPr>
          <w:p w14:paraId="74830E20" w14:textId="4680300A" w:rsidR="007D4244" w:rsidRDefault="007D4244" w:rsidP="00073367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1587" w:type="dxa"/>
            <w:vAlign w:val="bottom"/>
          </w:tcPr>
          <w:p w14:paraId="62C1E725" w14:textId="2DA19E37" w:rsidR="007D4244" w:rsidRDefault="007D4244" w:rsidP="00073367">
            <w:pPr>
              <w:pStyle w:val="ConsPlusNormal"/>
              <w:jc w:val="center"/>
            </w:pPr>
            <w:r>
              <w:t>733</w:t>
            </w:r>
          </w:p>
        </w:tc>
        <w:tc>
          <w:tcPr>
            <w:tcW w:w="1587" w:type="dxa"/>
            <w:vAlign w:val="bottom"/>
          </w:tcPr>
          <w:p w14:paraId="43CD6AA8" w14:textId="3ABB4FE1" w:rsidR="007D4244" w:rsidRDefault="007D4244" w:rsidP="00073367">
            <w:pPr>
              <w:pStyle w:val="ConsPlusNormal"/>
              <w:jc w:val="center"/>
            </w:pPr>
            <w:r>
              <w:rPr>
                <w:i/>
              </w:rPr>
              <w:t>733</w:t>
            </w:r>
          </w:p>
        </w:tc>
      </w:tr>
    </w:tbl>
    <w:p w14:paraId="4F1F8A3F" w14:textId="08077B7E" w:rsidR="007D4244" w:rsidRDefault="007D4244" w:rsidP="003604BB">
      <w:pPr>
        <w:pStyle w:val="ConsPlusNormal"/>
        <w:jc w:val="center"/>
        <w:outlineLvl w:val="1"/>
      </w:pPr>
    </w:p>
    <w:p w14:paraId="221933C4" w14:textId="77777777" w:rsidR="007D4244" w:rsidRDefault="007D4244" w:rsidP="003604BB">
      <w:pPr>
        <w:pStyle w:val="ConsPlusNormal"/>
        <w:jc w:val="center"/>
        <w:outlineLvl w:val="1"/>
      </w:pPr>
    </w:p>
    <w:p w14:paraId="4AC19579" w14:textId="77777777" w:rsidR="003604BB" w:rsidRDefault="003604BB" w:rsidP="003604BB">
      <w:pPr>
        <w:pStyle w:val="ConsPlusNormal"/>
        <w:jc w:val="both"/>
      </w:pPr>
    </w:p>
    <w:p w14:paraId="1C5449BE" w14:textId="689DC594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7B1AA84" w14:textId="45E74512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451A971" w14:textId="5BDE2F16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5C1536E" w14:textId="14AA8725" w:rsidR="008B4D41" w:rsidRDefault="008B4D41" w:rsidP="000C029C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E69C1A8" w14:textId="77777777" w:rsidR="00637A3B" w:rsidRDefault="00637A3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5C5F5F0" w14:textId="77777777" w:rsidR="00637A3B" w:rsidRDefault="00637A3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BA7F15E" w14:textId="77777777" w:rsidR="00D14ED7" w:rsidRDefault="00D14ED7" w:rsidP="0092788B">
      <w:pPr>
        <w:pStyle w:val="ConsPlusNormal"/>
        <w:jc w:val="center"/>
        <w:outlineLvl w:val="1"/>
      </w:pPr>
    </w:p>
    <w:p w14:paraId="26D160FD" w14:textId="77777777" w:rsidR="00D14ED7" w:rsidRDefault="00D14ED7" w:rsidP="0092788B">
      <w:pPr>
        <w:pStyle w:val="ConsPlusNormal"/>
        <w:jc w:val="center"/>
        <w:outlineLvl w:val="1"/>
      </w:pPr>
    </w:p>
    <w:p w14:paraId="30FF4EE2" w14:textId="77777777" w:rsidR="00D14ED7" w:rsidRDefault="00D14ED7" w:rsidP="0092788B">
      <w:pPr>
        <w:pStyle w:val="ConsPlusNormal"/>
        <w:jc w:val="center"/>
        <w:outlineLvl w:val="1"/>
      </w:pPr>
    </w:p>
    <w:p w14:paraId="1115CB75" w14:textId="77777777" w:rsidR="00D14ED7" w:rsidRDefault="00D14ED7" w:rsidP="0092788B">
      <w:pPr>
        <w:pStyle w:val="ConsPlusNormal"/>
        <w:jc w:val="center"/>
        <w:outlineLvl w:val="1"/>
      </w:pPr>
    </w:p>
    <w:p w14:paraId="6BCAF43C" w14:textId="77777777" w:rsidR="00D14ED7" w:rsidRDefault="00D14ED7" w:rsidP="0092788B">
      <w:pPr>
        <w:pStyle w:val="ConsPlusNormal"/>
        <w:jc w:val="center"/>
        <w:outlineLvl w:val="1"/>
      </w:pPr>
    </w:p>
    <w:p w14:paraId="627D022F" w14:textId="0C2B14D5" w:rsidR="0092788B" w:rsidRDefault="00A9302D" w:rsidP="0092788B">
      <w:pPr>
        <w:pStyle w:val="ConsPlusNormal"/>
        <w:jc w:val="center"/>
        <w:outlineLvl w:val="1"/>
      </w:pPr>
      <w:hyperlink r:id="rId9">
        <w:r w:rsidR="0092788B" w:rsidRPr="0092788B">
          <w:t>Таблица 4.5</w:t>
        </w:r>
      </w:hyperlink>
      <w:r w:rsidR="0092788B" w:rsidRPr="0092788B">
        <w:t xml:space="preserve"> "Капитальные вложения</w:t>
      </w:r>
    </w:p>
    <w:p w14:paraId="70C9A727" w14:textId="77777777" w:rsidR="0092788B" w:rsidRDefault="0092788B" w:rsidP="0092788B">
      <w:pPr>
        <w:pStyle w:val="ConsPlusNormal"/>
        <w:jc w:val="center"/>
        <w:outlineLvl w:val="1"/>
      </w:pPr>
      <w:r w:rsidRPr="0092788B">
        <w:t>в основные средства (за исключением</w:t>
      </w:r>
    </w:p>
    <w:p w14:paraId="031E7A75" w14:textId="77777777" w:rsidR="0092788B" w:rsidRDefault="0092788B" w:rsidP="0092788B">
      <w:pPr>
        <w:pStyle w:val="ConsPlusNormal"/>
        <w:jc w:val="center"/>
        <w:outlineLvl w:val="1"/>
      </w:pPr>
      <w:r w:rsidRPr="0092788B">
        <w:t>инвестиционной недвижимости)"</w:t>
      </w:r>
    </w:p>
    <w:p w14:paraId="434C9493" w14:textId="77777777" w:rsidR="0092788B" w:rsidRDefault="0092788B" w:rsidP="0092788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304"/>
        <w:gridCol w:w="624"/>
        <w:gridCol w:w="680"/>
        <w:gridCol w:w="624"/>
        <w:gridCol w:w="624"/>
        <w:gridCol w:w="747"/>
        <w:gridCol w:w="1020"/>
        <w:gridCol w:w="624"/>
        <w:gridCol w:w="680"/>
      </w:tblGrid>
      <w:tr w:rsidR="0092788B" w14:paraId="1AB3FC26" w14:textId="77777777" w:rsidTr="00073367">
        <w:tc>
          <w:tcPr>
            <w:tcW w:w="2098" w:type="dxa"/>
            <w:vMerge w:val="restart"/>
          </w:tcPr>
          <w:p w14:paraId="652723A4" w14:textId="77777777" w:rsidR="0092788B" w:rsidRDefault="0092788B" w:rsidP="0007336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04" w:type="dxa"/>
            <w:vMerge w:val="restart"/>
          </w:tcPr>
          <w:p w14:paraId="298F3A99" w14:textId="77777777" w:rsidR="0092788B" w:rsidRDefault="0092788B" w:rsidP="00073367">
            <w:pPr>
              <w:pStyle w:val="ConsPlusNormal"/>
              <w:jc w:val="center"/>
            </w:pPr>
            <w:r>
              <w:t>Период</w:t>
            </w:r>
          </w:p>
        </w:tc>
        <w:tc>
          <w:tcPr>
            <w:tcW w:w="1304" w:type="dxa"/>
            <w:gridSpan w:val="2"/>
          </w:tcPr>
          <w:p w14:paraId="76C7C842" w14:textId="77777777" w:rsidR="0092788B" w:rsidRDefault="0092788B" w:rsidP="00073367">
            <w:pPr>
              <w:pStyle w:val="ConsPlusNormal"/>
              <w:jc w:val="center"/>
            </w:pPr>
            <w:r>
              <w:t>На начало года</w:t>
            </w:r>
          </w:p>
        </w:tc>
        <w:tc>
          <w:tcPr>
            <w:tcW w:w="3015" w:type="dxa"/>
            <w:gridSpan w:val="4"/>
          </w:tcPr>
          <w:p w14:paraId="695A9385" w14:textId="77777777" w:rsidR="0092788B" w:rsidRDefault="0092788B" w:rsidP="00073367">
            <w:pPr>
              <w:pStyle w:val="ConsPlusNormal"/>
              <w:jc w:val="center"/>
            </w:pPr>
            <w:r>
              <w:t>Изменения за период</w:t>
            </w:r>
          </w:p>
        </w:tc>
        <w:tc>
          <w:tcPr>
            <w:tcW w:w="1304" w:type="dxa"/>
            <w:gridSpan w:val="2"/>
          </w:tcPr>
          <w:p w14:paraId="52DA45C8" w14:textId="77777777" w:rsidR="0092788B" w:rsidRDefault="0092788B" w:rsidP="00073367">
            <w:pPr>
              <w:pStyle w:val="ConsPlusNormal"/>
              <w:jc w:val="center"/>
            </w:pPr>
            <w:r>
              <w:t>На конец периода</w:t>
            </w:r>
          </w:p>
        </w:tc>
      </w:tr>
      <w:tr w:rsidR="0092788B" w14:paraId="56A3EF85" w14:textId="77777777" w:rsidTr="00073367">
        <w:tc>
          <w:tcPr>
            <w:tcW w:w="2098" w:type="dxa"/>
            <w:vMerge/>
          </w:tcPr>
          <w:p w14:paraId="05DD0644" w14:textId="77777777" w:rsidR="0092788B" w:rsidRDefault="0092788B" w:rsidP="00073367">
            <w:pPr>
              <w:pStyle w:val="ConsPlusNormal"/>
            </w:pPr>
          </w:p>
        </w:tc>
        <w:tc>
          <w:tcPr>
            <w:tcW w:w="1304" w:type="dxa"/>
            <w:vMerge/>
          </w:tcPr>
          <w:p w14:paraId="0B46049F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</w:tcPr>
          <w:p w14:paraId="182BF7CB" w14:textId="77777777" w:rsidR="0092788B" w:rsidRDefault="0092788B" w:rsidP="00073367">
            <w:pPr>
              <w:pStyle w:val="ConsPlusNormal"/>
              <w:jc w:val="center"/>
            </w:pPr>
            <w:r>
              <w:t>фактические затраты</w:t>
            </w:r>
          </w:p>
        </w:tc>
        <w:tc>
          <w:tcPr>
            <w:tcW w:w="680" w:type="dxa"/>
          </w:tcPr>
          <w:p w14:paraId="69CDEAC7" w14:textId="77777777" w:rsidR="0092788B" w:rsidRDefault="0092788B" w:rsidP="00073367">
            <w:pPr>
              <w:pStyle w:val="ConsPlusNormal"/>
              <w:jc w:val="center"/>
            </w:pPr>
            <w:r>
              <w:t>накопленное обесценение</w:t>
            </w:r>
          </w:p>
        </w:tc>
        <w:tc>
          <w:tcPr>
            <w:tcW w:w="624" w:type="dxa"/>
          </w:tcPr>
          <w:p w14:paraId="1BB4D1CD" w14:textId="77777777" w:rsidR="0092788B" w:rsidRDefault="0092788B" w:rsidP="00073367">
            <w:pPr>
              <w:pStyle w:val="ConsPlusNormal"/>
              <w:jc w:val="center"/>
            </w:pPr>
            <w:r>
              <w:t>затраты</w:t>
            </w:r>
          </w:p>
        </w:tc>
        <w:tc>
          <w:tcPr>
            <w:tcW w:w="624" w:type="dxa"/>
          </w:tcPr>
          <w:p w14:paraId="02E16278" w14:textId="77777777" w:rsidR="0092788B" w:rsidRDefault="0092788B" w:rsidP="00073367">
            <w:pPr>
              <w:pStyle w:val="ConsPlusNormal"/>
              <w:jc w:val="center"/>
            </w:pPr>
            <w:r>
              <w:t>обесценение</w:t>
            </w:r>
          </w:p>
        </w:tc>
        <w:tc>
          <w:tcPr>
            <w:tcW w:w="747" w:type="dxa"/>
          </w:tcPr>
          <w:p w14:paraId="1B8B4387" w14:textId="77777777" w:rsidR="0092788B" w:rsidRDefault="0092788B" w:rsidP="00073367">
            <w:pPr>
              <w:pStyle w:val="ConsPlusNormal"/>
              <w:jc w:val="center"/>
            </w:pPr>
            <w:r>
              <w:t>списано</w:t>
            </w:r>
          </w:p>
        </w:tc>
        <w:tc>
          <w:tcPr>
            <w:tcW w:w="1020" w:type="dxa"/>
          </w:tcPr>
          <w:p w14:paraId="48AA52C8" w14:textId="77777777" w:rsidR="0092788B" w:rsidRDefault="0092788B" w:rsidP="00073367">
            <w:pPr>
              <w:pStyle w:val="ConsPlusNormal"/>
              <w:jc w:val="center"/>
            </w:pPr>
            <w:r>
              <w:t>принято к учету в качестве основных средств</w:t>
            </w:r>
          </w:p>
        </w:tc>
        <w:tc>
          <w:tcPr>
            <w:tcW w:w="624" w:type="dxa"/>
          </w:tcPr>
          <w:p w14:paraId="4936B11A" w14:textId="77777777" w:rsidR="0092788B" w:rsidRDefault="0092788B" w:rsidP="00073367">
            <w:pPr>
              <w:pStyle w:val="ConsPlusNormal"/>
              <w:jc w:val="center"/>
            </w:pPr>
            <w:r>
              <w:t>фактические затраты</w:t>
            </w:r>
          </w:p>
        </w:tc>
        <w:tc>
          <w:tcPr>
            <w:tcW w:w="680" w:type="dxa"/>
          </w:tcPr>
          <w:p w14:paraId="5235023E" w14:textId="77777777" w:rsidR="0092788B" w:rsidRDefault="0092788B" w:rsidP="00073367">
            <w:pPr>
              <w:pStyle w:val="ConsPlusNormal"/>
              <w:jc w:val="center"/>
            </w:pPr>
            <w:r>
              <w:t>накопленное обесценение</w:t>
            </w:r>
          </w:p>
        </w:tc>
      </w:tr>
      <w:tr w:rsidR="0092788B" w14:paraId="7954B69D" w14:textId="77777777" w:rsidTr="00073367">
        <w:tc>
          <w:tcPr>
            <w:tcW w:w="2098" w:type="dxa"/>
            <w:vMerge w:val="restart"/>
          </w:tcPr>
          <w:p w14:paraId="6A28A9D7" w14:textId="77777777" w:rsidR="0092788B" w:rsidRDefault="0092788B" w:rsidP="0092788B">
            <w:pPr>
              <w:pStyle w:val="ConsPlusNormal"/>
            </w:pPr>
            <w:r>
              <w:t>Капитальные вложения на приобретение основных средств - всего</w:t>
            </w:r>
          </w:p>
        </w:tc>
        <w:tc>
          <w:tcPr>
            <w:tcW w:w="1304" w:type="dxa"/>
          </w:tcPr>
          <w:p w14:paraId="3828A33A" w14:textId="77777777" w:rsidR="0092788B" w:rsidRDefault="0092788B" w:rsidP="0092788B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350885DB" w14:textId="0A0AA750" w:rsidR="0092788B" w:rsidRDefault="0092788B" w:rsidP="0092788B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624" w:type="dxa"/>
            <w:vAlign w:val="bottom"/>
          </w:tcPr>
          <w:p w14:paraId="2303F9DA" w14:textId="5AE97839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bottom"/>
          </w:tcPr>
          <w:p w14:paraId="6A94EB1F" w14:textId="74C1A46B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6E0CF6AD" w14:textId="43CD9355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026032B4" w14:textId="6FAA01E0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47" w:type="dxa"/>
            <w:vAlign w:val="bottom"/>
          </w:tcPr>
          <w:p w14:paraId="3F85CD93" w14:textId="7AB010FE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vAlign w:val="bottom"/>
          </w:tcPr>
          <w:p w14:paraId="0B2C645D" w14:textId="41440BBF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624" w:type="dxa"/>
            <w:vAlign w:val="bottom"/>
          </w:tcPr>
          <w:p w14:paraId="4112F3BD" w14:textId="1B9CB769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bottom"/>
          </w:tcPr>
          <w:p w14:paraId="0F1D7D18" w14:textId="6634E8E5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</w:tr>
      <w:tr w:rsidR="0092788B" w14:paraId="77EA2F27" w14:textId="77777777" w:rsidTr="00073367">
        <w:tc>
          <w:tcPr>
            <w:tcW w:w="2098" w:type="dxa"/>
            <w:vMerge/>
          </w:tcPr>
          <w:p w14:paraId="41EEAE61" w14:textId="77777777" w:rsidR="0092788B" w:rsidRDefault="0092788B" w:rsidP="0092788B">
            <w:pPr>
              <w:pStyle w:val="ConsPlusNormal"/>
            </w:pPr>
          </w:p>
        </w:tc>
        <w:tc>
          <w:tcPr>
            <w:tcW w:w="1304" w:type="dxa"/>
          </w:tcPr>
          <w:p w14:paraId="77A1FAA0" w14:textId="77777777" w:rsidR="0092788B" w:rsidRDefault="0092788B" w:rsidP="0092788B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7CA49720" w14:textId="1C18D52C" w:rsidR="0092788B" w:rsidRDefault="0092788B" w:rsidP="0092788B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624" w:type="dxa"/>
            <w:vAlign w:val="bottom"/>
          </w:tcPr>
          <w:p w14:paraId="5146A94D" w14:textId="49B601B8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bottom"/>
          </w:tcPr>
          <w:p w14:paraId="1ED9C06C" w14:textId="666CBDFE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22B7B3B9" w14:textId="409A0476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7C76746E" w14:textId="6816D480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47" w:type="dxa"/>
            <w:vAlign w:val="bottom"/>
          </w:tcPr>
          <w:p w14:paraId="675D90F3" w14:textId="52322D64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vAlign w:val="bottom"/>
          </w:tcPr>
          <w:p w14:paraId="0B8EB730" w14:textId="4E9FD226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624" w:type="dxa"/>
            <w:vAlign w:val="bottom"/>
          </w:tcPr>
          <w:p w14:paraId="7D16580B" w14:textId="35B3D40B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bottom"/>
          </w:tcPr>
          <w:p w14:paraId="5D3C9342" w14:textId="4EDA7A05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</w:tr>
      <w:tr w:rsidR="0092788B" w14:paraId="19E2B403" w14:textId="77777777" w:rsidTr="00073367">
        <w:tc>
          <w:tcPr>
            <w:tcW w:w="2098" w:type="dxa"/>
            <w:tcBorders>
              <w:bottom w:val="nil"/>
            </w:tcBorders>
          </w:tcPr>
          <w:p w14:paraId="6E1FE5C0" w14:textId="77777777" w:rsidR="0092788B" w:rsidRDefault="0092788B" w:rsidP="00073367">
            <w:pPr>
              <w:pStyle w:val="ConsPlusNormal"/>
              <w:ind w:left="283"/>
            </w:pPr>
            <w:r>
              <w:t>в том числе:</w:t>
            </w:r>
          </w:p>
        </w:tc>
        <w:tc>
          <w:tcPr>
            <w:tcW w:w="1304" w:type="dxa"/>
            <w:vAlign w:val="bottom"/>
          </w:tcPr>
          <w:p w14:paraId="58BDD6E2" w14:textId="77777777" w:rsidR="0092788B" w:rsidRDefault="0092788B" w:rsidP="00073367">
            <w:pPr>
              <w:pStyle w:val="ConsPlusNormal"/>
            </w:pPr>
            <w:r>
              <w:t xml:space="preserve">за _____ 20__ г. </w:t>
            </w:r>
            <w:hyperlink w:anchor="P16890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624" w:type="dxa"/>
            <w:vAlign w:val="bottom"/>
          </w:tcPr>
          <w:p w14:paraId="05E977BE" w14:textId="77777777" w:rsidR="0092788B" w:rsidRDefault="0092788B" w:rsidP="00073367">
            <w:pPr>
              <w:pStyle w:val="ConsPlusNormal"/>
            </w:pPr>
          </w:p>
        </w:tc>
        <w:tc>
          <w:tcPr>
            <w:tcW w:w="680" w:type="dxa"/>
            <w:vAlign w:val="bottom"/>
          </w:tcPr>
          <w:p w14:paraId="68A36D1E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vAlign w:val="bottom"/>
          </w:tcPr>
          <w:p w14:paraId="609E0179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vAlign w:val="bottom"/>
          </w:tcPr>
          <w:p w14:paraId="28AB562D" w14:textId="77777777" w:rsidR="0092788B" w:rsidRDefault="0092788B" w:rsidP="00073367">
            <w:pPr>
              <w:pStyle w:val="ConsPlusNormal"/>
            </w:pPr>
          </w:p>
        </w:tc>
        <w:tc>
          <w:tcPr>
            <w:tcW w:w="747" w:type="dxa"/>
            <w:vAlign w:val="bottom"/>
          </w:tcPr>
          <w:p w14:paraId="5015C04F" w14:textId="77777777" w:rsidR="0092788B" w:rsidRDefault="0092788B" w:rsidP="00073367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1020" w:type="dxa"/>
            <w:vAlign w:val="bottom"/>
          </w:tcPr>
          <w:p w14:paraId="6D7F66DF" w14:textId="77777777" w:rsidR="0092788B" w:rsidRDefault="0092788B" w:rsidP="00073367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624" w:type="dxa"/>
            <w:vAlign w:val="bottom"/>
          </w:tcPr>
          <w:p w14:paraId="4B9A607D" w14:textId="77777777" w:rsidR="0092788B" w:rsidRDefault="0092788B" w:rsidP="00073367">
            <w:pPr>
              <w:pStyle w:val="ConsPlusNormal"/>
            </w:pPr>
          </w:p>
        </w:tc>
        <w:tc>
          <w:tcPr>
            <w:tcW w:w="680" w:type="dxa"/>
            <w:vAlign w:val="bottom"/>
          </w:tcPr>
          <w:p w14:paraId="7C746F67" w14:textId="77777777" w:rsidR="0092788B" w:rsidRDefault="0092788B" w:rsidP="00073367">
            <w:pPr>
              <w:pStyle w:val="ConsPlusNormal"/>
            </w:pPr>
          </w:p>
        </w:tc>
      </w:tr>
      <w:tr w:rsidR="0092788B" w14:paraId="3CEE71A7" w14:textId="77777777" w:rsidTr="00073367">
        <w:tc>
          <w:tcPr>
            <w:tcW w:w="2098" w:type="dxa"/>
            <w:tcBorders>
              <w:top w:val="nil"/>
            </w:tcBorders>
            <w:vAlign w:val="bottom"/>
          </w:tcPr>
          <w:p w14:paraId="292098A7" w14:textId="77777777" w:rsidR="0092788B" w:rsidRDefault="0092788B" w:rsidP="00073367">
            <w:pPr>
              <w:pStyle w:val="ConsPlusNormal"/>
              <w:ind w:left="283"/>
            </w:pPr>
            <w:r>
              <w:t>(группа)</w:t>
            </w:r>
          </w:p>
        </w:tc>
        <w:tc>
          <w:tcPr>
            <w:tcW w:w="1304" w:type="dxa"/>
            <w:vAlign w:val="bottom"/>
          </w:tcPr>
          <w:p w14:paraId="628D1608" w14:textId="77777777" w:rsidR="0092788B" w:rsidRDefault="0092788B" w:rsidP="00073367">
            <w:pPr>
              <w:pStyle w:val="ConsPlusNormal"/>
            </w:pPr>
            <w:r>
              <w:t xml:space="preserve">за _____ 20__ г. </w:t>
            </w:r>
            <w:hyperlink w:anchor="P1689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624" w:type="dxa"/>
            <w:vAlign w:val="bottom"/>
          </w:tcPr>
          <w:p w14:paraId="5993292A" w14:textId="77777777" w:rsidR="0092788B" w:rsidRDefault="0092788B" w:rsidP="00073367">
            <w:pPr>
              <w:pStyle w:val="ConsPlusNormal"/>
            </w:pPr>
          </w:p>
        </w:tc>
        <w:tc>
          <w:tcPr>
            <w:tcW w:w="680" w:type="dxa"/>
            <w:vAlign w:val="bottom"/>
          </w:tcPr>
          <w:p w14:paraId="7D9F1E8C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vAlign w:val="bottom"/>
          </w:tcPr>
          <w:p w14:paraId="5C63EF72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vAlign w:val="bottom"/>
          </w:tcPr>
          <w:p w14:paraId="00E5DBBC" w14:textId="77777777" w:rsidR="0092788B" w:rsidRDefault="0092788B" w:rsidP="00073367">
            <w:pPr>
              <w:pStyle w:val="ConsPlusNormal"/>
            </w:pPr>
          </w:p>
        </w:tc>
        <w:tc>
          <w:tcPr>
            <w:tcW w:w="747" w:type="dxa"/>
            <w:vAlign w:val="bottom"/>
          </w:tcPr>
          <w:p w14:paraId="0D2B5D51" w14:textId="77777777" w:rsidR="0092788B" w:rsidRDefault="0092788B" w:rsidP="00073367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1020" w:type="dxa"/>
            <w:vAlign w:val="bottom"/>
          </w:tcPr>
          <w:p w14:paraId="53A7B1BC" w14:textId="77777777" w:rsidR="0092788B" w:rsidRDefault="0092788B" w:rsidP="00073367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624" w:type="dxa"/>
            <w:vAlign w:val="bottom"/>
          </w:tcPr>
          <w:p w14:paraId="635A5F4F" w14:textId="77777777" w:rsidR="0092788B" w:rsidRDefault="0092788B" w:rsidP="00073367">
            <w:pPr>
              <w:pStyle w:val="ConsPlusNormal"/>
            </w:pPr>
          </w:p>
        </w:tc>
        <w:tc>
          <w:tcPr>
            <w:tcW w:w="680" w:type="dxa"/>
            <w:vAlign w:val="bottom"/>
          </w:tcPr>
          <w:p w14:paraId="1D075256" w14:textId="77777777" w:rsidR="0092788B" w:rsidRDefault="0092788B" w:rsidP="00073367">
            <w:pPr>
              <w:pStyle w:val="ConsPlusNormal"/>
            </w:pPr>
          </w:p>
        </w:tc>
      </w:tr>
      <w:tr w:rsidR="0092788B" w14:paraId="26530BDD" w14:textId="77777777" w:rsidTr="00073367">
        <w:tc>
          <w:tcPr>
            <w:tcW w:w="2098" w:type="dxa"/>
            <w:vMerge w:val="restart"/>
          </w:tcPr>
          <w:p w14:paraId="228AE74A" w14:textId="77777777" w:rsidR="0092788B" w:rsidRDefault="0092788B" w:rsidP="0092788B">
            <w:pPr>
              <w:pStyle w:val="ConsPlusNormal"/>
            </w:pPr>
            <w:r>
              <w:t>Капитальные вложения на создание основных средств - всего</w:t>
            </w:r>
          </w:p>
        </w:tc>
        <w:tc>
          <w:tcPr>
            <w:tcW w:w="1304" w:type="dxa"/>
          </w:tcPr>
          <w:p w14:paraId="2BDE1195" w14:textId="77777777" w:rsidR="0092788B" w:rsidRDefault="0092788B" w:rsidP="0092788B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45D7D0A2" w14:textId="01555162" w:rsidR="0092788B" w:rsidRDefault="0092788B" w:rsidP="0092788B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624" w:type="dxa"/>
            <w:vAlign w:val="bottom"/>
          </w:tcPr>
          <w:p w14:paraId="036BAD06" w14:textId="1B54D875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bottom"/>
          </w:tcPr>
          <w:p w14:paraId="54D96E4F" w14:textId="2100C54A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3469B034" w14:textId="359D77FB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55999D1F" w14:textId="7510B8B0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47" w:type="dxa"/>
            <w:vAlign w:val="bottom"/>
          </w:tcPr>
          <w:p w14:paraId="012D8D20" w14:textId="5A5391ED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vAlign w:val="bottom"/>
          </w:tcPr>
          <w:p w14:paraId="4B8BB674" w14:textId="7A875953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624" w:type="dxa"/>
            <w:vAlign w:val="bottom"/>
          </w:tcPr>
          <w:p w14:paraId="49E351F7" w14:textId="192D1C0A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bottom"/>
          </w:tcPr>
          <w:p w14:paraId="30CC3D29" w14:textId="72995956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</w:tr>
      <w:tr w:rsidR="0092788B" w14:paraId="20587305" w14:textId="77777777" w:rsidTr="00073367">
        <w:tc>
          <w:tcPr>
            <w:tcW w:w="2098" w:type="dxa"/>
            <w:vMerge/>
          </w:tcPr>
          <w:p w14:paraId="5AFAD914" w14:textId="77777777" w:rsidR="0092788B" w:rsidRDefault="0092788B" w:rsidP="0092788B">
            <w:pPr>
              <w:pStyle w:val="ConsPlusNormal"/>
            </w:pPr>
          </w:p>
        </w:tc>
        <w:tc>
          <w:tcPr>
            <w:tcW w:w="1304" w:type="dxa"/>
          </w:tcPr>
          <w:p w14:paraId="79D51F96" w14:textId="77777777" w:rsidR="0092788B" w:rsidRDefault="0092788B" w:rsidP="0092788B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6466AC28" w14:textId="0029B3F5" w:rsidR="0092788B" w:rsidRDefault="0092788B" w:rsidP="0092788B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624" w:type="dxa"/>
            <w:vAlign w:val="bottom"/>
          </w:tcPr>
          <w:p w14:paraId="51E756D8" w14:textId="357ABF70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bottom"/>
          </w:tcPr>
          <w:p w14:paraId="32FB6DEB" w14:textId="410EEFF3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72B494DA" w14:textId="751802F5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14BF7026" w14:textId="35366E5C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47" w:type="dxa"/>
            <w:vAlign w:val="bottom"/>
          </w:tcPr>
          <w:p w14:paraId="0F3E2C83" w14:textId="7041B883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vAlign w:val="bottom"/>
          </w:tcPr>
          <w:p w14:paraId="5F3E54BC" w14:textId="39DF6639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624" w:type="dxa"/>
            <w:vAlign w:val="bottom"/>
          </w:tcPr>
          <w:p w14:paraId="7545A482" w14:textId="000530CE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vAlign w:val="bottom"/>
          </w:tcPr>
          <w:p w14:paraId="0BC504DE" w14:textId="622E0C5A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</w:tr>
      <w:tr w:rsidR="0092788B" w14:paraId="551A09C6" w14:textId="77777777" w:rsidTr="00073367">
        <w:tblPrEx>
          <w:tblBorders>
            <w:insideH w:val="nil"/>
          </w:tblBorders>
        </w:tblPrEx>
        <w:tc>
          <w:tcPr>
            <w:tcW w:w="2098" w:type="dxa"/>
            <w:tcBorders>
              <w:bottom w:val="nil"/>
            </w:tcBorders>
          </w:tcPr>
          <w:p w14:paraId="7C414D65" w14:textId="77777777" w:rsidR="0092788B" w:rsidRDefault="0092788B" w:rsidP="00073367">
            <w:pPr>
              <w:pStyle w:val="ConsPlusNormal"/>
              <w:ind w:left="283"/>
            </w:pPr>
            <w:r>
              <w:t>в том числе:</w:t>
            </w:r>
          </w:p>
        </w:tc>
        <w:tc>
          <w:tcPr>
            <w:tcW w:w="1304" w:type="dxa"/>
            <w:tcBorders>
              <w:bottom w:val="nil"/>
            </w:tcBorders>
          </w:tcPr>
          <w:p w14:paraId="70431FF0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tcBorders>
              <w:bottom w:val="nil"/>
            </w:tcBorders>
          </w:tcPr>
          <w:p w14:paraId="5A2D2AF4" w14:textId="77777777" w:rsidR="0092788B" w:rsidRDefault="0092788B" w:rsidP="00073367">
            <w:pPr>
              <w:pStyle w:val="ConsPlusNormal"/>
            </w:pPr>
          </w:p>
        </w:tc>
        <w:tc>
          <w:tcPr>
            <w:tcW w:w="680" w:type="dxa"/>
            <w:tcBorders>
              <w:bottom w:val="nil"/>
            </w:tcBorders>
          </w:tcPr>
          <w:p w14:paraId="11D5BAB8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tcBorders>
              <w:bottom w:val="nil"/>
            </w:tcBorders>
          </w:tcPr>
          <w:p w14:paraId="4F68E3C8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tcBorders>
              <w:bottom w:val="nil"/>
            </w:tcBorders>
          </w:tcPr>
          <w:p w14:paraId="05F75FAE" w14:textId="77777777" w:rsidR="0092788B" w:rsidRDefault="0092788B" w:rsidP="00073367">
            <w:pPr>
              <w:pStyle w:val="ConsPlusNormal"/>
            </w:pPr>
          </w:p>
        </w:tc>
        <w:tc>
          <w:tcPr>
            <w:tcW w:w="747" w:type="dxa"/>
            <w:tcBorders>
              <w:bottom w:val="nil"/>
            </w:tcBorders>
          </w:tcPr>
          <w:p w14:paraId="7E1E3886" w14:textId="77777777" w:rsidR="0092788B" w:rsidRDefault="0092788B" w:rsidP="00073367">
            <w:pPr>
              <w:pStyle w:val="ConsPlusNormal"/>
            </w:pPr>
          </w:p>
        </w:tc>
        <w:tc>
          <w:tcPr>
            <w:tcW w:w="1020" w:type="dxa"/>
            <w:tcBorders>
              <w:bottom w:val="nil"/>
            </w:tcBorders>
          </w:tcPr>
          <w:p w14:paraId="686B7439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tcBorders>
              <w:bottom w:val="nil"/>
            </w:tcBorders>
          </w:tcPr>
          <w:p w14:paraId="7D569F2C" w14:textId="77777777" w:rsidR="0092788B" w:rsidRDefault="0092788B" w:rsidP="00073367">
            <w:pPr>
              <w:pStyle w:val="ConsPlusNormal"/>
            </w:pPr>
          </w:p>
        </w:tc>
        <w:tc>
          <w:tcPr>
            <w:tcW w:w="680" w:type="dxa"/>
            <w:tcBorders>
              <w:bottom w:val="nil"/>
            </w:tcBorders>
          </w:tcPr>
          <w:p w14:paraId="7F254D79" w14:textId="77777777" w:rsidR="0092788B" w:rsidRDefault="0092788B" w:rsidP="00073367">
            <w:pPr>
              <w:pStyle w:val="ConsPlusNormal"/>
            </w:pPr>
          </w:p>
        </w:tc>
      </w:tr>
      <w:tr w:rsidR="0092788B" w14:paraId="08288F7B" w14:textId="77777777" w:rsidTr="00073367">
        <w:tblPrEx>
          <w:tblBorders>
            <w:insideH w:val="nil"/>
          </w:tblBorders>
        </w:tblPrEx>
        <w:tc>
          <w:tcPr>
            <w:tcW w:w="2098" w:type="dxa"/>
            <w:tcBorders>
              <w:top w:val="nil"/>
              <w:bottom w:val="nil"/>
            </w:tcBorders>
          </w:tcPr>
          <w:p w14:paraId="62F5E3A5" w14:textId="77777777" w:rsidR="0092788B" w:rsidRDefault="0092788B" w:rsidP="00073367">
            <w:pPr>
              <w:pStyle w:val="ConsPlusNormal"/>
            </w:pPr>
          </w:p>
        </w:tc>
        <w:tc>
          <w:tcPr>
            <w:tcW w:w="1304" w:type="dxa"/>
            <w:tcBorders>
              <w:top w:val="nil"/>
            </w:tcBorders>
            <w:vAlign w:val="bottom"/>
          </w:tcPr>
          <w:p w14:paraId="0E2B0E4E" w14:textId="77777777" w:rsidR="0092788B" w:rsidRDefault="0092788B" w:rsidP="00073367">
            <w:pPr>
              <w:pStyle w:val="ConsPlusNormal"/>
            </w:pPr>
            <w:r>
              <w:t xml:space="preserve">за _____ 20__ г. </w:t>
            </w:r>
            <w:hyperlink w:anchor="P16890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624" w:type="dxa"/>
            <w:tcBorders>
              <w:top w:val="nil"/>
            </w:tcBorders>
            <w:vAlign w:val="bottom"/>
          </w:tcPr>
          <w:p w14:paraId="24D08640" w14:textId="77777777" w:rsidR="0092788B" w:rsidRDefault="0092788B" w:rsidP="00073367">
            <w:pPr>
              <w:pStyle w:val="ConsPlusNormal"/>
            </w:pPr>
          </w:p>
        </w:tc>
        <w:tc>
          <w:tcPr>
            <w:tcW w:w="680" w:type="dxa"/>
            <w:tcBorders>
              <w:top w:val="nil"/>
            </w:tcBorders>
            <w:vAlign w:val="bottom"/>
          </w:tcPr>
          <w:p w14:paraId="6EBB1CC4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  <w:vAlign w:val="bottom"/>
          </w:tcPr>
          <w:p w14:paraId="1B4B6B0A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tcBorders>
              <w:top w:val="nil"/>
            </w:tcBorders>
            <w:vAlign w:val="bottom"/>
          </w:tcPr>
          <w:p w14:paraId="37561E66" w14:textId="77777777" w:rsidR="0092788B" w:rsidRDefault="0092788B" w:rsidP="00073367">
            <w:pPr>
              <w:pStyle w:val="ConsPlusNormal"/>
            </w:pPr>
          </w:p>
        </w:tc>
        <w:tc>
          <w:tcPr>
            <w:tcW w:w="747" w:type="dxa"/>
            <w:tcBorders>
              <w:top w:val="nil"/>
            </w:tcBorders>
            <w:vAlign w:val="bottom"/>
          </w:tcPr>
          <w:p w14:paraId="7DD8F8A1" w14:textId="77777777" w:rsidR="0092788B" w:rsidRDefault="0092788B" w:rsidP="00073367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1020" w:type="dxa"/>
            <w:tcBorders>
              <w:top w:val="nil"/>
            </w:tcBorders>
            <w:vAlign w:val="bottom"/>
          </w:tcPr>
          <w:p w14:paraId="07C746EE" w14:textId="77777777" w:rsidR="0092788B" w:rsidRDefault="0092788B" w:rsidP="00073367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624" w:type="dxa"/>
            <w:tcBorders>
              <w:top w:val="nil"/>
            </w:tcBorders>
            <w:vAlign w:val="bottom"/>
          </w:tcPr>
          <w:p w14:paraId="02F8D77B" w14:textId="77777777" w:rsidR="0092788B" w:rsidRDefault="0092788B" w:rsidP="00073367">
            <w:pPr>
              <w:pStyle w:val="ConsPlusNormal"/>
            </w:pPr>
          </w:p>
        </w:tc>
        <w:tc>
          <w:tcPr>
            <w:tcW w:w="680" w:type="dxa"/>
            <w:tcBorders>
              <w:top w:val="nil"/>
            </w:tcBorders>
            <w:vAlign w:val="bottom"/>
          </w:tcPr>
          <w:p w14:paraId="1F6F33F2" w14:textId="77777777" w:rsidR="0092788B" w:rsidRDefault="0092788B" w:rsidP="00073367">
            <w:pPr>
              <w:pStyle w:val="ConsPlusNormal"/>
            </w:pPr>
          </w:p>
        </w:tc>
      </w:tr>
      <w:tr w:rsidR="0092788B" w14:paraId="18444CE6" w14:textId="77777777" w:rsidTr="00073367">
        <w:tc>
          <w:tcPr>
            <w:tcW w:w="2098" w:type="dxa"/>
            <w:tcBorders>
              <w:top w:val="nil"/>
            </w:tcBorders>
            <w:vAlign w:val="bottom"/>
          </w:tcPr>
          <w:p w14:paraId="17150D85" w14:textId="77777777" w:rsidR="0092788B" w:rsidRDefault="0092788B" w:rsidP="00073367">
            <w:pPr>
              <w:pStyle w:val="ConsPlusNormal"/>
              <w:ind w:left="283"/>
            </w:pPr>
            <w:r>
              <w:t>(группа)</w:t>
            </w:r>
          </w:p>
        </w:tc>
        <w:tc>
          <w:tcPr>
            <w:tcW w:w="1304" w:type="dxa"/>
            <w:vAlign w:val="bottom"/>
          </w:tcPr>
          <w:p w14:paraId="1DB464C3" w14:textId="77777777" w:rsidR="0092788B" w:rsidRDefault="0092788B" w:rsidP="00073367">
            <w:pPr>
              <w:pStyle w:val="ConsPlusNormal"/>
            </w:pPr>
            <w:r>
              <w:t xml:space="preserve">за _____ 20__ г. </w:t>
            </w:r>
            <w:hyperlink w:anchor="P16891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624" w:type="dxa"/>
            <w:vAlign w:val="bottom"/>
          </w:tcPr>
          <w:p w14:paraId="2C8A3E38" w14:textId="77777777" w:rsidR="0092788B" w:rsidRDefault="0092788B" w:rsidP="00073367">
            <w:pPr>
              <w:pStyle w:val="ConsPlusNormal"/>
            </w:pPr>
          </w:p>
        </w:tc>
        <w:tc>
          <w:tcPr>
            <w:tcW w:w="680" w:type="dxa"/>
            <w:vAlign w:val="bottom"/>
          </w:tcPr>
          <w:p w14:paraId="4E81B8B8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vAlign w:val="bottom"/>
          </w:tcPr>
          <w:p w14:paraId="61984488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vAlign w:val="bottom"/>
          </w:tcPr>
          <w:p w14:paraId="2989FF82" w14:textId="77777777" w:rsidR="0092788B" w:rsidRDefault="0092788B" w:rsidP="00073367">
            <w:pPr>
              <w:pStyle w:val="ConsPlusNormal"/>
            </w:pPr>
          </w:p>
        </w:tc>
        <w:tc>
          <w:tcPr>
            <w:tcW w:w="747" w:type="dxa"/>
            <w:vAlign w:val="bottom"/>
          </w:tcPr>
          <w:p w14:paraId="2E1BD97F" w14:textId="77777777" w:rsidR="0092788B" w:rsidRDefault="0092788B" w:rsidP="00073367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1020" w:type="dxa"/>
            <w:vAlign w:val="bottom"/>
          </w:tcPr>
          <w:p w14:paraId="7D73AA9C" w14:textId="77777777" w:rsidR="0092788B" w:rsidRDefault="0092788B" w:rsidP="00073367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624" w:type="dxa"/>
            <w:vAlign w:val="bottom"/>
          </w:tcPr>
          <w:p w14:paraId="59651BD4" w14:textId="77777777" w:rsidR="0092788B" w:rsidRDefault="0092788B" w:rsidP="00073367">
            <w:pPr>
              <w:pStyle w:val="ConsPlusNormal"/>
            </w:pPr>
          </w:p>
        </w:tc>
        <w:tc>
          <w:tcPr>
            <w:tcW w:w="680" w:type="dxa"/>
            <w:vAlign w:val="bottom"/>
          </w:tcPr>
          <w:p w14:paraId="16E98948" w14:textId="77777777" w:rsidR="0092788B" w:rsidRDefault="0092788B" w:rsidP="00073367">
            <w:pPr>
              <w:pStyle w:val="ConsPlusNormal"/>
            </w:pPr>
          </w:p>
        </w:tc>
      </w:tr>
      <w:tr w:rsidR="0092788B" w14:paraId="61571F3B" w14:textId="77777777" w:rsidTr="00073367">
        <w:tc>
          <w:tcPr>
            <w:tcW w:w="2098" w:type="dxa"/>
            <w:vMerge w:val="restart"/>
          </w:tcPr>
          <w:p w14:paraId="0F46E0CF" w14:textId="77777777" w:rsidR="0092788B" w:rsidRDefault="0092788B" w:rsidP="0092788B">
            <w:pPr>
              <w:pStyle w:val="ConsPlusNormal"/>
            </w:pPr>
            <w:r>
              <w:t xml:space="preserve">Капитальные </w:t>
            </w:r>
            <w:r>
              <w:lastRenderedPageBreak/>
              <w:t>вложения на улучшение и восстановление основных средств - всего</w:t>
            </w:r>
          </w:p>
        </w:tc>
        <w:tc>
          <w:tcPr>
            <w:tcW w:w="1304" w:type="dxa"/>
          </w:tcPr>
          <w:p w14:paraId="505CD029" w14:textId="77777777" w:rsidR="0092788B" w:rsidRDefault="0092788B" w:rsidP="0092788B">
            <w:pPr>
              <w:pStyle w:val="ConsPlusNormal"/>
              <w:rPr>
                <w:u w:val="single"/>
              </w:rPr>
            </w:pPr>
            <w:r>
              <w:lastRenderedPageBreak/>
              <w:t xml:space="preserve">за </w:t>
            </w:r>
            <w:r>
              <w:rPr>
                <w:u w:val="single"/>
              </w:rPr>
              <w:t>год</w:t>
            </w:r>
          </w:p>
          <w:p w14:paraId="2D2B2317" w14:textId="13AA988D" w:rsidR="0092788B" w:rsidRDefault="0092788B" w:rsidP="0092788B">
            <w:pPr>
              <w:pStyle w:val="ConsPlusNormal"/>
            </w:pPr>
            <w:r>
              <w:lastRenderedPageBreak/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624" w:type="dxa"/>
            <w:vAlign w:val="bottom"/>
          </w:tcPr>
          <w:p w14:paraId="6AEE048A" w14:textId="6CE6D585" w:rsidR="0092788B" w:rsidRDefault="0092788B" w:rsidP="0092788B">
            <w:pPr>
              <w:pStyle w:val="ConsPlusNormal"/>
              <w:jc w:val="center"/>
            </w:pPr>
            <w:r>
              <w:lastRenderedPageBreak/>
              <w:t>15</w:t>
            </w:r>
          </w:p>
        </w:tc>
        <w:tc>
          <w:tcPr>
            <w:tcW w:w="680" w:type="dxa"/>
            <w:vAlign w:val="bottom"/>
          </w:tcPr>
          <w:p w14:paraId="48312482" w14:textId="2E3D51D8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20526B2A" w14:textId="31466AB4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14E5FF3B" w14:textId="20DE3E7A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47" w:type="dxa"/>
            <w:vAlign w:val="bottom"/>
          </w:tcPr>
          <w:p w14:paraId="567D2D29" w14:textId="34C4EBD5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vAlign w:val="bottom"/>
          </w:tcPr>
          <w:p w14:paraId="1B3A569D" w14:textId="4250E56F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624" w:type="dxa"/>
            <w:vAlign w:val="bottom"/>
          </w:tcPr>
          <w:p w14:paraId="28197AE9" w14:textId="7967512B" w:rsidR="0092788B" w:rsidRDefault="0092788B" w:rsidP="0092788B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80" w:type="dxa"/>
            <w:vAlign w:val="bottom"/>
          </w:tcPr>
          <w:p w14:paraId="748D071F" w14:textId="5B447DF4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</w:tr>
      <w:tr w:rsidR="0092788B" w14:paraId="6B870395" w14:textId="77777777" w:rsidTr="00073367">
        <w:tc>
          <w:tcPr>
            <w:tcW w:w="2098" w:type="dxa"/>
            <w:vMerge/>
          </w:tcPr>
          <w:p w14:paraId="6655F4B8" w14:textId="77777777" w:rsidR="0092788B" w:rsidRDefault="0092788B" w:rsidP="0092788B">
            <w:pPr>
              <w:pStyle w:val="ConsPlusNormal"/>
            </w:pPr>
          </w:p>
        </w:tc>
        <w:tc>
          <w:tcPr>
            <w:tcW w:w="1304" w:type="dxa"/>
          </w:tcPr>
          <w:p w14:paraId="7C725CBB" w14:textId="77777777" w:rsidR="0092788B" w:rsidRDefault="0092788B" w:rsidP="0092788B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0A9A3254" w14:textId="4A5C6C5E" w:rsidR="0092788B" w:rsidRDefault="0092788B" w:rsidP="0092788B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624" w:type="dxa"/>
            <w:vAlign w:val="bottom"/>
          </w:tcPr>
          <w:p w14:paraId="5889812D" w14:textId="4FBDF1C2" w:rsidR="0092788B" w:rsidRDefault="0092788B" w:rsidP="0092788B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80" w:type="dxa"/>
            <w:vAlign w:val="bottom"/>
          </w:tcPr>
          <w:p w14:paraId="2E2D922F" w14:textId="58B5A6BC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254DF210" w14:textId="2D2A0775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3A4C1340" w14:textId="29848C90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47" w:type="dxa"/>
            <w:vAlign w:val="bottom"/>
          </w:tcPr>
          <w:p w14:paraId="138B4403" w14:textId="7831B00C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vAlign w:val="bottom"/>
          </w:tcPr>
          <w:p w14:paraId="60BCDEAF" w14:textId="001F6DAB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624" w:type="dxa"/>
            <w:vAlign w:val="bottom"/>
          </w:tcPr>
          <w:p w14:paraId="48B7D73C" w14:textId="44C17B33" w:rsidR="0092788B" w:rsidRDefault="0092788B" w:rsidP="0092788B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80" w:type="dxa"/>
            <w:vAlign w:val="bottom"/>
          </w:tcPr>
          <w:p w14:paraId="4FC8F5B5" w14:textId="1460E7AD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</w:tr>
      <w:tr w:rsidR="0092788B" w14:paraId="42D161B6" w14:textId="77777777" w:rsidTr="00073367">
        <w:tblPrEx>
          <w:tblBorders>
            <w:insideH w:val="nil"/>
          </w:tblBorders>
        </w:tblPrEx>
        <w:tc>
          <w:tcPr>
            <w:tcW w:w="2098" w:type="dxa"/>
            <w:tcBorders>
              <w:bottom w:val="nil"/>
            </w:tcBorders>
          </w:tcPr>
          <w:p w14:paraId="35A15B5F" w14:textId="77777777" w:rsidR="0092788B" w:rsidRDefault="0092788B" w:rsidP="00073367">
            <w:pPr>
              <w:pStyle w:val="ConsPlusNormal"/>
              <w:ind w:left="283"/>
            </w:pPr>
            <w:r>
              <w:t>в том числе:</w:t>
            </w:r>
          </w:p>
        </w:tc>
        <w:tc>
          <w:tcPr>
            <w:tcW w:w="1304" w:type="dxa"/>
            <w:tcBorders>
              <w:bottom w:val="nil"/>
            </w:tcBorders>
          </w:tcPr>
          <w:p w14:paraId="0A3B2940" w14:textId="77777777" w:rsidR="0092788B" w:rsidRDefault="0092788B" w:rsidP="00073367">
            <w:pPr>
              <w:pStyle w:val="ConsPlusNormal"/>
            </w:pPr>
          </w:p>
        </w:tc>
        <w:tc>
          <w:tcPr>
            <w:tcW w:w="624" w:type="dxa"/>
            <w:tcBorders>
              <w:bottom w:val="nil"/>
            </w:tcBorders>
          </w:tcPr>
          <w:p w14:paraId="1AAA38A5" w14:textId="77777777" w:rsidR="0092788B" w:rsidRDefault="0092788B" w:rsidP="0092788B">
            <w:pPr>
              <w:pStyle w:val="ConsPlusNormal"/>
              <w:jc w:val="center"/>
            </w:pPr>
          </w:p>
        </w:tc>
        <w:tc>
          <w:tcPr>
            <w:tcW w:w="680" w:type="dxa"/>
            <w:tcBorders>
              <w:bottom w:val="nil"/>
            </w:tcBorders>
          </w:tcPr>
          <w:p w14:paraId="0F4BD4DB" w14:textId="77777777" w:rsidR="0092788B" w:rsidRDefault="0092788B" w:rsidP="0092788B">
            <w:pPr>
              <w:pStyle w:val="ConsPlusNormal"/>
              <w:jc w:val="center"/>
            </w:pPr>
          </w:p>
        </w:tc>
        <w:tc>
          <w:tcPr>
            <w:tcW w:w="624" w:type="dxa"/>
            <w:tcBorders>
              <w:bottom w:val="nil"/>
            </w:tcBorders>
          </w:tcPr>
          <w:p w14:paraId="6B3190E6" w14:textId="77777777" w:rsidR="0092788B" w:rsidRDefault="0092788B" w:rsidP="0092788B">
            <w:pPr>
              <w:pStyle w:val="ConsPlusNormal"/>
              <w:jc w:val="center"/>
            </w:pPr>
          </w:p>
        </w:tc>
        <w:tc>
          <w:tcPr>
            <w:tcW w:w="624" w:type="dxa"/>
            <w:tcBorders>
              <w:bottom w:val="nil"/>
            </w:tcBorders>
          </w:tcPr>
          <w:p w14:paraId="6790C25C" w14:textId="77777777" w:rsidR="0092788B" w:rsidRDefault="0092788B" w:rsidP="0092788B">
            <w:pPr>
              <w:pStyle w:val="ConsPlusNormal"/>
              <w:jc w:val="center"/>
            </w:pPr>
          </w:p>
        </w:tc>
        <w:tc>
          <w:tcPr>
            <w:tcW w:w="747" w:type="dxa"/>
            <w:tcBorders>
              <w:bottom w:val="nil"/>
            </w:tcBorders>
          </w:tcPr>
          <w:p w14:paraId="377D3889" w14:textId="77777777" w:rsidR="0092788B" w:rsidRDefault="0092788B" w:rsidP="0092788B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bottom w:val="nil"/>
            </w:tcBorders>
          </w:tcPr>
          <w:p w14:paraId="59EEB5F0" w14:textId="77777777" w:rsidR="0092788B" w:rsidRDefault="0092788B" w:rsidP="0092788B">
            <w:pPr>
              <w:pStyle w:val="ConsPlusNormal"/>
              <w:jc w:val="center"/>
            </w:pPr>
          </w:p>
        </w:tc>
        <w:tc>
          <w:tcPr>
            <w:tcW w:w="624" w:type="dxa"/>
            <w:tcBorders>
              <w:bottom w:val="nil"/>
            </w:tcBorders>
          </w:tcPr>
          <w:p w14:paraId="35C68DAE" w14:textId="77777777" w:rsidR="0092788B" w:rsidRDefault="0092788B" w:rsidP="0092788B">
            <w:pPr>
              <w:pStyle w:val="ConsPlusNormal"/>
              <w:jc w:val="center"/>
            </w:pPr>
          </w:p>
        </w:tc>
        <w:tc>
          <w:tcPr>
            <w:tcW w:w="680" w:type="dxa"/>
            <w:tcBorders>
              <w:bottom w:val="nil"/>
            </w:tcBorders>
          </w:tcPr>
          <w:p w14:paraId="1D362FB8" w14:textId="77777777" w:rsidR="0092788B" w:rsidRDefault="0092788B" w:rsidP="0092788B">
            <w:pPr>
              <w:pStyle w:val="ConsPlusNormal"/>
              <w:jc w:val="center"/>
            </w:pPr>
          </w:p>
        </w:tc>
      </w:tr>
      <w:tr w:rsidR="0092788B" w14:paraId="1C192B89" w14:textId="77777777" w:rsidTr="00073367">
        <w:tblPrEx>
          <w:tblBorders>
            <w:insideH w:val="nil"/>
          </w:tblBorders>
        </w:tblPrEx>
        <w:tc>
          <w:tcPr>
            <w:tcW w:w="2098" w:type="dxa"/>
            <w:tcBorders>
              <w:top w:val="nil"/>
              <w:bottom w:val="nil"/>
            </w:tcBorders>
          </w:tcPr>
          <w:p w14:paraId="759E61F9" w14:textId="77777777" w:rsidR="0092788B" w:rsidRDefault="0092788B" w:rsidP="0092788B">
            <w:pPr>
              <w:pStyle w:val="ConsPlusNormal"/>
            </w:pPr>
          </w:p>
        </w:tc>
        <w:tc>
          <w:tcPr>
            <w:tcW w:w="1304" w:type="dxa"/>
          </w:tcPr>
          <w:p w14:paraId="671B40F7" w14:textId="77777777" w:rsidR="0092788B" w:rsidRDefault="0092788B" w:rsidP="0092788B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58218C03" w14:textId="1B9824B1" w:rsidR="0092788B" w:rsidRDefault="0092788B" w:rsidP="0092788B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624" w:type="dxa"/>
            <w:vAlign w:val="bottom"/>
          </w:tcPr>
          <w:p w14:paraId="1A0520FD" w14:textId="153D2573" w:rsidR="0092788B" w:rsidRDefault="0092788B" w:rsidP="0092788B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80" w:type="dxa"/>
            <w:vAlign w:val="bottom"/>
          </w:tcPr>
          <w:p w14:paraId="51CF51D7" w14:textId="2427DA1F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19838D55" w14:textId="27E7A2B7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66D1C2C1" w14:textId="7C5A1CF2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47" w:type="dxa"/>
            <w:vAlign w:val="bottom"/>
          </w:tcPr>
          <w:p w14:paraId="18294DE4" w14:textId="5741DA40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vAlign w:val="bottom"/>
          </w:tcPr>
          <w:p w14:paraId="039DED43" w14:textId="102A3DEF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624" w:type="dxa"/>
            <w:vAlign w:val="bottom"/>
          </w:tcPr>
          <w:p w14:paraId="5CA3D71D" w14:textId="1D15C104" w:rsidR="0092788B" w:rsidRDefault="0092788B" w:rsidP="0092788B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80" w:type="dxa"/>
            <w:vAlign w:val="bottom"/>
          </w:tcPr>
          <w:p w14:paraId="14806115" w14:textId="1177E0AD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</w:tr>
      <w:tr w:rsidR="0092788B" w14:paraId="3AABAEFE" w14:textId="77777777" w:rsidTr="00073367">
        <w:tc>
          <w:tcPr>
            <w:tcW w:w="2098" w:type="dxa"/>
            <w:tcBorders>
              <w:top w:val="nil"/>
            </w:tcBorders>
          </w:tcPr>
          <w:p w14:paraId="0CA7F67F" w14:textId="6808A8EA" w:rsidR="0092788B" w:rsidRDefault="0092788B" w:rsidP="0092788B">
            <w:pPr>
              <w:pStyle w:val="ConsPlusNormal"/>
              <w:ind w:left="283"/>
            </w:pPr>
            <w:r>
              <w:t xml:space="preserve">Капитальный </w:t>
            </w:r>
          </w:p>
        </w:tc>
        <w:tc>
          <w:tcPr>
            <w:tcW w:w="1304" w:type="dxa"/>
          </w:tcPr>
          <w:p w14:paraId="0B40A340" w14:textId="77777777" w:rsidR="0092788B" w:rsidRDefault="0092788B" w:rsidP="0092788B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22A823CE" w14:textId="49C3883F" w:rsidR="0092788B" w:rsidRDefault="0092788B" w:rsidP="0092788B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624" w:type="dxa"/>
            <w:vAlign w:val="bottom"/>
          </w:tcPr>
          <w:p w14:paraId="27725C1F" w14:textId="2E942D4B" w:rsidR="0092788B" w:rsidRDefault="0092788B" w:rsidP="0092788B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80" w:type="dxa"/>
            <w:vAlign w:val="bottom"/>
          </w:tcPr>
          <w:p w14:paraId="6944D345" w14:textId="7CCFB666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1069FF3F" w14:textId="479555E0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vAlign w:val="bottom"/>
          </w:tcPr>
          <w:p w14:paraId="4D71CD0E" w14:textId="470C3EBA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47" w:type="dxa"/>
            <w:vAlign w:val="bottom"/>
          </w:tcPr>
          <w:p w14:paraId="21D482A1" w14:textId="19478ABE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vAlign w:val="bottom"/>
          </w:tcPr>
          <w:p w14:paraId="70A42D95" w14:textId="35513A2F" w:rsidR="0092788B" w:rsidRDefault="0092788B" w:rsidP="009278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624" w:type="dxa"/>
            <w:vAlign w:val="bottom"/>
          </w:tcPr>
          <w:p w14:paraId="657597D3" w14:textId="34813626" w:rsidR="0092788B" w:rsidRDefault="0092788B" w:rsidP="0092788B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80" w:type="dxa"/>
            <w:vAlign w:val="bottom"/>
          </w:tcPr>
          <w:p w14:paraId="6B4E6CAA" w14:textId="7BEF0DD0" w:rsidR="0092788B" w:rsidRDefault="0092788B" w:rsidP="0092788B">
            <w:pPr>
              <w:pStyle w:val="ConsPlusNormal"/>
              <w:jc w:val="center"/>
            </w:pPr>
            <w:r>
              <w:t>-</w:t>
            </w:r>
          </w:p>
        </w:tc>
      </w:tr>
    </w:tbl>
    <w:p w14:paraId="0D0F938D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8076694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6BE1807D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B344532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49BBB9D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8E062B9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A5C171B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8738A49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72248CC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D55FE2A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FA18EDA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5A00C82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9E34B7E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254767EC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3B30F35" w14:textId="77777777" w:rsidR="0092788B" w:rsidRDefault="0092788B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9D1509C" w14:textId="77777777" w:rsidR="00D14ED7" w:rsidRDefault="00D14ED7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716DA1E0" w14:textId="77777777" w:rsidR="00D14ED7" w:rsidRDefault="00D14ED7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58E5496" w14:textId="2E0E30A9" w:rsidR="00716942" w:rsidRPr="00716942" w:rsidRDefault="00716942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2.3. Финансовые вложения</w:t>
      </w:r>
    </w:p>
    <w:p w14:paraId="104FA8AE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6829106" w14:textId="61F10AC6" w:rsidR="008B4D41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 xml:space="preserve">При выбытии финансовых вложений, текущая рыночная стоимость которых не определяется, их стоимость устанавливается по первоначальной стоимости каждой единицы. В отчетном периоде изменения способа оценки финансовых </w:t>
      </w:r>
      <w:r w:rsidR="00D14ED7">
        <w:rPr>
          <w:rFonts w:ascii="Times New Roman" w:hAnsi="Times New Roman" w:cs="Times New Roman"/>
          <w:sz w:val="24"/>
          <w:szCs w:val="24"/>
        </w:rPr>
        <w:t xml:space="preserve">вложений при их выбытии не </w:t>
      </w:r>
    </w:p>
    <w:p w14:paraId="335218BB" w14:textId="6F8B96F2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92ABA06" w14:textId="572F589C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E67501B" w14:textId="6C790A2D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A884F8A" w14:textId="5A605040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3BF38F7A" w14:textId="09D40833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64B4DF1" w14:textId="31F9DFFB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A127A52" w14:textId="11EB8956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4007127" w14:textId="70018E87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6C5B513" w14:textId="69C06042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439B353" w14:textId="04A1277C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35747998" w14:textId="506982E0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ACEB03A" w14:textId="664B8DA4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B85AE0E" w14:textId="52735B5A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E8466BC" w14:textId="28660860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D5C08B0" w14:textId="7EC64284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6F2C874" w14:textId="7B00BF69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6BC24F7" w14:textId="5AE30174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1BBA44B" w14:textId="269AB354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7DE6E71" w14:textId="4B3F9F1F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2C83955" w14:textId="364C6040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B154015" w14:textId="69482E62" w:rsidR="008B4D41" w:rsidRDefault="008B4D41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AA3FE09" w14:textId="77777777" w:rsidR="00AA3D74" w:rsidRDefault="00AA3D74" w:rsidP="00AA3D74">
      <w:pPr>
        <w:pStyle w:val="ConsPlusNormal"/>
        <w:jc w:val="center"/>
        <w:outlineLvl w:val="0"/>
      </w:pPr>
      <w:r>
        <w:t>Финансовые вложения</w:t>
      </w:r>
    </w:p>
    <w:p w14:paraId="6055797B" w14:textId="77777777" w:rsidR="00AA3D74" w:rsidRDefault="00AA3D74" w:rsidP="00AA3D74">
      <w:pPr>
        <w:pStyle w:val="ConsPlusNormal"/>
        <w:jc w:val="both"/>
      </w:pPr>
    </w:p>
    <w:p w14:paraId="64CCADDA" w14:textId="31080A29" w:rsidR="00AA3D74" w:rsidRDefault="00AA3D74" w:rsidP="00AA3D74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>
        <w:t>5.1. Наличие и движение финансовых вложений</w:t>
      </w:r>
    </w:p>
    <w:p w14:paraId="14CCF6E1" w14:textId="1627BFDA" w:rsidR="00AA3D74" w:rsidRDefault="00AA3D74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71"/>
        <w:gridCol w:w="1304"/>
        <w:gridCol w:w="1134"/>
        <w:gridCol w:w="1077"/>
        <w:gridCol w:w="907"/>
        <w:gridCol w:w="1020"/>
        <w:gridCol w:w="1020"/>
        <w:gridCol w:w="1304"/>
        <w:gridCol w:w="1304"/>
        <w:gridCol w:w="1134"/>
        <w:gridCol w:w="907"/>
        <w:gridCol w:w="1247"/>
      </w:tblGrid>
      <w:tr w:rsidR="00AA3D74" w14:paraId="495C3129" w14:textId="77777777" w:rsidTr="00246872">
        <w:tc>
          <w:tcPr>
            <w:tcW w:w="1871" w:type="dxa"/>
            <w:vMerge w:val="restart"/>
          </w:tcPr>
          <w:p w14:paraId="4D4E638F" w14:textId="77777777" w:rsidR="00AA3D74" w:rsidRDefault="00AA3D74" w:rsidP="0024687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04" w:type="dxa"/>
            <w:vMerge w:val="restart"/>
          </w:tcPr>
          <w:p w14:paraId="534E332C" w14:textId="77777777" w:rsidR="00AA3D74" w:rsidRDefault="00AA3D74" w:rsidP="00246872">
            <w:pPr>
              <w:pStyle w:val="ConsPlusNormal"/>
              <w:jc w:val="center"/>
            </w:pPr>
            <w:r>
              <w:t>Период</w:t>
            </w:r>
          </w:p>
        </w:tc>
        <w:tc>
          <w:tcPr>
            <w:tcW w:w="2211" w:type="dxa"/>
            <w:gridSpan w:val="2"/>
          </w:tcPr>
          <w:p w14:paraId="7A0E1119" w14:textId="77777777" w:rsidR="00AA3D74" w:rsidRDefault="00AA3D74" w:rsidP="00246872">
            <w:pPr>
              <w:pStyle w:val="ConsPlusNormal"/>
              <w:jc w:val="center"/>
            </w:pPr>
            <w:r>
              <w:t>На начало года</w:t>
            </w:r>
          </w:p>
        </w:tc>
        <w:tc>
          <w:tcPr>
            <w:tcW w:w="6689" w:type="dxa"/>
            <w:gridSpan w:val="6"/>
          </w:tcPr>
          <w:p w14:paraId="08B2DE6D" w14:textId="77777777" w:rsidR="00AA3D74" w:rsidRDefault="00AA3D74" w:rsidP="00246872">
            <w:pPr>
              <w:pStyle w:val="ConsPlusNormal"/>
              <w:jc w:val="center"/>
            </w:pPr>
            <w:r>
              <w:t>Изменения за период</w:t>
            </w:r>
          </w:p>
        </w:tc>
        <w:tc>
          <w:tcPr>
            <w:tcW w:w="2154" w:type="dxa"/>
            <w:gridSpan w:val="2"/>
          </w:tcPr>
          <w:p w14:paraId="510BB644" w14:textId="77777777" w:rsidR="00AA3D74" w:rsidRDefault="00AA3D74" w:rsidP="00246872">
            <w:pPr>
              <w:pStyle w:val="ConsPlusNormal"/>
              <w:jc w:val="center"/>
            </w:pPr>
            <w:r>
              <w:t>На конец периода</w:t>
            </w:r>
          </w:p>
        </w:tc>
      </w:tr>
      <w:tr w:rsidR="00AA3D74" w14:paraId="3A7BA4F7" w14:textId="77777777" w:rsidTr="00246872">
        <w:tc>
          <w:tcPr>
            <w:tcW w:w="1871" w:type="dxa"/>
            <w:vMerge/>
          </w:tcPr>
          <w:p w14:paraId="70D6BF4B" w14:textId="77777777" w:rsidR="00AA3D74" w:rsidRDefault="00AA3D74" w:rsidP="00246872">
            <w:pPr>
              <w:pStyle w:val="ConsPlusNormal"/>
            </w:pPr>
          </w:p>
        </w:tc>
        <w:tc>
          <w:tcPr>
            <w:tcW w:w="1304" w:type="dxa"/>
            <w:vMerge/>
          </w:tcPr>
          <w:p w14:paraId="7975926F" w14:textId="77777777" w:rsidR="00AA3D74" w:rsidRDefault="00AA3D74" w:rsidP="00246872">
            <w:pPr>
              <w:pStyle w:val="ConsPlusNormal"/>
            </w:pPr>
          </w:p>
        </w:tc>
        <w:tc>
          <w:tcPr>
            <w:tcW w:w="1134" w:type="dxa"/>
            <w:vMerge w:val="restart"/>
          </w:tcPr>
          <w:p w14:paraId="2BFD7656" w14:textId="77777777" w:rsidR="00AA3D74" w:rsidRDefault="00AA3D74" w:rsidP="00246872">
            <w:pPr>
              <w:pStyle w:val="ConsPlusNormal"/>
              <w:jc w:val="center"/>
            </w:pPr>
            <w:r>
              <w:t>первоначальная стоимость</w:t>
            </w:r>
          </w:p>
          <w:p w14:paraId="2E7FA5A2" w14:textId="25572513" w:rsidR="00F96CA0" w:rsidRPr="00F96CA0" w:rsidRDefault="00F96CA0" w:rsidP="00246872">
            <w:pPr>
              <w:pStyle w:val="ConsPlusNormal"/>
              <w:jc w:val="center"/>
              <w:rPr>
                <w:i/>
              </w:rPr>
            </w:pPr>
            <w:r>
              <w:rPr>
                <w:i/>
              </w:rPr>
              <w:t>Данные аналитического учета по 55.03</w:t>
            </w:r>
            <w:r w:rsidR="000F35F9">
              <w:rPr>
                <w:i/>
              </w:rPr>
              <w:t>,58</w:t>
            </w:r>
          </w:p>
        </w:tc>
        <w:tc>
          <w:tcPr>
            <w:tcW w:w="1077" w:type="dxa"/>
            <w:vMerge w:val="restart"/>
          </w:tcPr>
          <w:p w14:paraId="720214AF" w14:textId="77777777" w:rsidR="00AA3D74" w:rsidRDefault="00AA3D74" w:rsidP="00246872">
            <w:pPr>
              <w:pStyle w:val="ConsPlusNormal"/>
              <w:jc w:val="center"/>
            </w:pPr>
            <w:r>
              <w:t>накопленная корректировка</w:t>
            </w:r>
          </w:p>
        </w:tc>
        <w:tc>
          <w:tcPr>
            <w:tcW w:w="907" w:type="dxa"/>
            <w:vMerge w:val="restart"/>
          </w:tcPr>
          <w:p w14:paraId="7B5EDD2D" w14:textId="272F7487" w:rsidR="00AA3D74" w:rsidRDefault="00246872" w:rsidP="00246872">
            <w:pPr>
              <w:pStyle w:val="ConsPlusNormal"/>
              <w:jc w:val="center"/>
            </w:pPr>
            <w:r>
              <w:t>П</w:t>
            </w:r>
            <w:r w:rsidR="00AA3D74">
              <w:t>оступило</w:t>
            </w:r>
          </w:p>
          <w:p w14:paraId="54E07FCC" w14:textId="0C53C2AE" w:rsidR="00246872" w:rsidRPr="00246872" w:rsidRDefault="00246872" w:rsidP="00B37A56">
            <w:pPr>
              <w:pStyle w:val="ConsPlusNormal"/>
              <w:jc w:val="center"/>
              <w:rPr>
                <w:i/>
              </w:rPr>
            </w:pPr>
            <w:r>
              <w:rPr>
                <w:i/>
              </w:rPr>
              <w:t xml:space="preserve">Оборот Д </w:t>
            </w:r>
            <w:r w:rsidR="00F27205">
              <w:rPr>
                <w:i/>
              </w:rPr>
              <w:t>58</w:t>
            </w:r>
          </w:p>
        </w:tc>
        <w:tc>
          <w:tcPr>
            <w:tcW w:w="2040" w:type="dxa"/>
            <w:gridSpan w:val="2"/>
          </w:tcPr>
          <w:p w14:paraId="4393A99F" w14:textId="77777777" w:rsidR="00AA3D74" w:rsidRDefault="00AA3D74" w:rsidP="00246872">
            <w:pPr>
              <w:pStyle w:val="ConsPlusNormal"/>
              <w:jc w:val="center"/>
            </w:pPr>
            <w:r>
              <w:t>списано</w:t>
            </w:r>
          </w:p>
        </w:tc>
        <w:tc>
          <w:tcPr>
            <w:tcW w:w="1304" w:type="dxa"/>
            <w:vMerge w:val="restart"/>
          </w:tcPr>
          <w:p w14:paraId="12DF23EA" w14:textId="77777777" w:rsidR="00AA3D74" w:rsidRDefault="00AA3D74" w:rsidP="00246872">
            <w:pPr>
              <w:pStyle w:val="ConsPlusNormal"/>
              <w:jc w:val="center"/>
            </w:pPr>
            <w:r>
              <w:t>проценты (включая доведение первоначальной стоимости до номинальной)</w:t>
            </w:r>
          </w:p>
        </w:tc>
        <w:tc>
          <w:tcPr>
            <w:tcW w:w="1304" w:type="dxa"/>
            <w:vMerge w:val="restart"/>
          </w:tcPr>
          <w:p w14:paraId="157171BF" w14:textId="77777777" w:rsidR="00AA3D74" w:rsidRDefault="00AA3D74" w:rsidP="00246872">
            <w:pPr>
              <w:pStyle w:val="ConsPlusNormal"/>
              <w:jc w:val="center"/>
            </w:pPr>
            <w:r>
              <w:t>текущей рыночной стоимости/резерва под обесценение</w:t>
            </w:r>
          </w:p>
        </w:tc>
        <w:tc>
          <w:tcPr>
            <w:tcW w:w="1134" w:type="dxa"/>
            <w:vMerge w:val="restart"/>
          </w:tcPr>
          <w:p w14:paraId="3C256688" w14:textId="77777777" w:rsidR="00AA3D74" w:rsidRDefault="00AA3D74" w:rsidP="00246872">
            <w:pPr>
              <w:pStyle w:val="ConsPlusNormal"/>
              <w:jc w:val="center"/>
            </w:pPr>
            <w:r>
              <w:t>переклассифицировано</w:t>
            </w:r>
          </w:p>
        </w:tc>
        <w:tc>
          <w:tcPr>
            <w:tcW w:w="907" w:type="dxa"/>
            <w:vMerge w:val="restart"/>
          </w:tcPr>
          <w:p w14:paraId="283237E0" w14:textId="77777777" w:rsidR="00AA3D74" w:rsidRDefault="00AA3D74" w:rsidP="00246872">
            <w:pPr>
              <w:pStyle w:val="ConsPlusNormal"/>
              <w:jc w:val="center"/>
            </w:pPr>
            <w:r>
              <w:t>первоначальная стоимость</w:t>
            </w:r>
          </w:p>
          <w:p w14:paraId="01DB4773" w14:textId="25070ADD" w:rsidR="00F96CA0" w:rsidRDefault="00F96CA0" w:rsidP="00B37A56">
            <w:pPr>
              <w:pStyle w:val="ConsPlusNormal"/>
              <w:jc w:val="center"/>
            </w:pPr>
            <w:r>
              <w:rPr>
                <w:i/>
              </w:rPr>
              <w:t>Данные аналитического учета по</w:t>
            </w:r>
            <w:r w:rsidR="00B37A56">
              <w:rPr>
                <w:i/>
              </w:rPr>
              <w:t xml:space="preserve"> сч.</w:t>
            </w:r>
            <w:r w:rsidR="00F27205">
              <w:rPr>
                <w:i/>
              </w:rPr>
              <w:t>58</w:t>
            </w:r>
          </w:p>
        </w:tc>
        <w:tc>
          <w:tcPr>
            <w:tcW w:w="1247" w:type="dxa"/>
            <w:vMerge w:val="restart"/>
          </w:tcPr>
          <w:p w14:paraId="5450CAA9" w14:textId="77777777" w:rsidR="00AA3D74" w:rsidRDefault="00AA3D74" w:rsidP="00246872">
            <w:pPr>
              <w:pStyle w:val="ConsPlusNormal"/>
              <w:jc w:val="center"/>
            </w:pPr>
            <w:r>
              <w:t>накопленная корректировка</w:t>
            </w:r>
          </w:p>
        </w:tc>
      </w:tr>
      <w:tr w:rsidR="00AA3D74" w14:paraId="5E902312" w14:textId="77777777" w:rsidTr="00246872">
        <w:tc>
          <w:tcPr>
            <w:tcW w:w="1871" w:type="dxa"/>
            <w:vMerge/>
          </w:tcPr>
          <w:p w14:paraId="347473F8" w14:textId="77777777" w:rsidR="00AA3D74" w:rsidRDefault="00AA3D74" w:rsidP="00246872">
            <w:pPr>
              <w:pStyle w:val="ConsPlusNormal"/>
            </w:pPr>
          </w:p>
        </w:tc>
        <w:tc>
          <w:tcPr>
            <w:tcW w:w="1304" w:type="dxa"/>
            <w:vMerge/>
          </w:tcPr>
          <w:p w14:paraId="7291BB92" w14:textId="77777777" w:rsidR="00AA3D74" w:rsidRDefault="00AA3D74" w:rsidP="00246872">
            <w:pPr>
              <w:pStyle w:val="ConsPlusNormal"/>
            </w:pPr>
          </w:p>
        </w:tc>
        <w:tc>
          <w:tcPr>
            <w:tcW w:w="1134" w:type="dxa"/>
            <w:vMerge/>
          </w:tcPr>
          <w:p w14:paraId="5BD5BF02" w14:textId="77777777" w:rsidR="00AA3D74" w:rsidRDefault="00AA3D74" w:rsidP="00246872">
            <w:pPr>
              <w:pStyle w:val="ConsPlusNormal"/>
            </w:pPr>
          </w:p>
        </w:tc>
        <w:tc>
          <w:tcPr>
            <w:tcW w:w="1077" w:type="dxa"/>
            <w:vMerge/>
          </w:tcPr>
          <w:p w14:paraId="320D8A04" w14:textId="77777777" w:rsidR="00AA3D74" w:rsidRDefault="00AA3D74" w:rsidP="00246872">
            <w:pPr>
              <w:pStyle w:val="ConsPlusNormal"/>
            </w:pPr>
          </w:p>
        </w:tc>
        <w:tc>
          <w:tcPr>
            <w:tcW w:w="907" w:type="dxa"/>
            <w:vMerge/>
          </w:tcPr>
          <w:p w14:paraId="4C749092" w14:textId="77777777" w:rsidR="00AA3D74" w:rsidRDefault="00AA3D74" w:rsidP="00246872">
            <w:pPr>
              <w:pStyle w:val="ConsPlusNormal"/>
            </w:pPr>
          </w:p>
        </w:tc>
        <w:tc>
          <w:tcPr>
            <w:tcW w:w="1020" w:type="dxa"/>
          </w:tcPr>
          <w:p w14:paraId="42F047F9" w14:textId="77777777" w:rsidR="00AA3D74" w:rsidRDefault="00AA3D74" w:rsidP="00246872">
            <w:pPr>
              <w:pStyle w:val="ConsPlusNormal"/>
              <w:jc w:val="center"/>
            </w:pPr>
            <w:r>
              <w:t>первоначальная стоимость</w:t>
            </w:r>
          </w:p>
          <w:p w14:paraId="2EDB1811" w14:textId="0DBCBC4A" w:rsidR="00246872" w:rsidRDefault="00246872" w:rsidP="00246872">
            <w:pPr>
              <w:pStyle w:val="ConsPlusNormal"/>
              <w:jc w:val="center"/>
            </w:pPr>
            <w:r>
              <w:rPr>
                <w:i/>
              </w:rPr>
              <w:t>Оборот К 55.03</w:t>
            </w:r>
            <w:r w:rsidR="00F27205">
              <w:rPr>
                <w:i/>
              </w:rPr>
              <w:t>,58</w:t>
            </w:r>
          </w:p>
        </w:tc>
        <w:tc>
          <w:tcPr>
            <w:tcW w:w="1020" w:type="dxa"/>
          </w:tcPr>
          <w:p w14:paraId="263714A7" w14:textId="77777777" w:rsidR="00AA3D74" w:rsidRDefault="00AA3D74" w:rsidP="00246872">
            <w:pPr>
              <w:pStyle w:val="ConsPlusNormal"/>
              <w:jc w:val="center"/>
            </w:pPr>
            <w:r>
              <w:t>накопленная корректировка</w:t>
            </w:r>
          </w:p>
        </w:tc>
        <w:tc>
          <w:tcPr>
            <w:tcW w:w="1304" w:type="dxa"/>
            <w:vMerge/>
          </w:tcPr>
          <w:p w14:paraId="2A20014B" w14:textId="77777777" w:rsidR="00AA3D74" w:rsidRDefault="00AA3D74" w:rsidP="00246872">
            <w:pPr>
              <w:pStyle w:val="ConsPlusNormal"/>
            </w:pPr>
          </w:p>
        </w:tc>
        <w:tc>
          <w:tcPr>
            <w:tcW w:w="1304" w:type="dxa"/>
            <w:vMerge/>
          </w:tcPr>
          <w:p w14:paraId="28DE5DAF" w14:textId="77777777" w:rsidR="00AA3D74" w:rsidRDefault="00AA3D74" w:rsidP="00246872">
            <w:pPr>
              <w:pStyle w:val="ConsPlusNormal"/>
            </w:pPr>
          </w:p>
        </w:tc>
        <w:tc>
          <w:tcPr>
            <w:tcW w:w="1134" w:type="dxa"/>
            <w:vMerge/>
          </w:tcPr>
          <w:p w14:paraId="75BCC854" w14:textId="77777777" w:rsidR="00AA3D74" w:rsidRDefault="00AA3D74" w:rsidP="00246872">
            <w:pPr>
              <w:pStyle w:val="ConsPlusNormal"/>
            </w:pPr>
          </w:p>
        </w:tc>
        <w:tc>
          <w:tcPr>
            <w:tcW w:w="907" w:type="dxa"/>
            <w:vMerge/>
          </w:tcPr>
          <w:p w14:paraId="665E42D6" w14:textId="77777777" w:rsidR="00AA3D74" w:rsidRDefault="00AA3D74" w:rsidP="00246872">
            <w:pPr>
              <w:pStyle w:val="ConsPlusNormal"/>
            </w:pPr>
          </w:p>
        </w:tc>
        <w:tc>
          <w:tcPr>
            <w:tcW w:w="1247" w:type="dxa"/>
            <w:vMerge/>
          </w:tcPr>
          <w:p w14:paraId="4937038D" w14:textId="77777777" w:rsidR="00AA3D74" w:rsidRDefault="00AA3D74" w:rsidP="00246872">
            <w:pPr>
              <w:pStyle w:val="ConsPlusNormal"/>
            </w:pPr>
          </w:p>
        </w:tc>
      </w:tr>
      <w:tr w:rsidR="00B37A56" w14:paraId="261A3A83" w14:textId="77777777" w:rsidTr="00073367">
        <w:tc>
          <w:tcPr>
            <w:tcW w:w="1871" w:type="dxa"/>
            <w:vMerge w:val="restart"/>
          </w:tcPr>
          <w:p w14:paraId="5A9E4420" w14:textId="77777777" w:rsidR="00B37A56" w:rsidRDefault="00B37A56" w:rsidP="00B37A56">
            <w:pPr>
              <w:pStyle w:val="ConsPlusNormal"/>
            </w:pPr>
            <w:r>
              <w:t>Долгосрочные финансовые вложения - всего</w:t>
            </w:r>
          </w:p>
        </w:tc>
        <w:tc>
          <w:tcPr>
            <w:tcW w:w="1304" w:type="dxa"/>
          </w:tcPr>
          <w:p w14:paraId="30383AEB" w14:textId="77777777" w:rsidR="00B37A56" w:rsidRDefault="00B37A56" w:rsidP="00B37A5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04A8709F" w14:textId="1816A886" w:rsidR="00B37A56" w:rsidRDefault="00B37A56" w:rsidP="00B37A5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34" w:type="dxa"/>
            <w:tcBorders>
              <w:top w:val="nil"/>
            </w:tcBorders>
            <w:vAlign w:val="bottom"/>
          </w:tcPr>
          <w:p w14:paraId="4CF533F1" w14:textId="0E2F4001" w:rsidR="00B37A56" w:rsidRDefault="00B37A56" w:rsidP="00B37A56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077" w:type="dxa"/>
            <w:tcBorders>
              <w:top w:val="nil"/>
            </w:tcBorders>
            <w:vAlign w:val="bottom"/>
          </w:tcPr>
          <w:p w14:paraId="75D67685" w14:textId="1B0B4E6E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nil"/>
            </w:tcBorders>
            <w:vAlign w:val="bottom"/>
          </w:tcPr>
          <w:p w14:paraId="3F8DC194" w14:textId="1013CC45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nil"/>
            </w:tcBorders>
            <w:vAlign w:val="bottom"/>
          </w:tcPr>
          <w:p w14:paraId="3C482EF2" w14:textId="4DA5255E" w:rsidR="00B37A56" w:rsidRDefault="00B37A56" w:rsidP="00B37A56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tcBorders>
              <w:top w:val="nil"/>
            </w:tcBorders>
            <w:vAlign w:val="bottom"/>
          </w:tcPr>
          <w:p w14:paraId="383DCE22" w14:textId="7305E958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nil"/>
            </w:tcBorders>
            <w:vAlign w:val="bottom"/>
          </w:tcPr>
          <w:p w14:paraId="3619CE7C" w14:textId="5976F548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nil"/>
            </w:tcBorders>
            <w:vAlign w:val="bottom"/>
          </w:tcPr>
          <w:p w14:paraId="1713469D" w14:textId="519038D1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</w:tcBorders>
            <w:vAlign w:val="bottom"/>
          </w:tcPr>
          <w:p w14:paraId="5988A729" w14:textId="54AD220E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nil"/>
            </w:tcBorders>
            <w:vAlign w:val="bottom"/>
          </w:tcPr>
          <w:p w14:paraId="6A81BD96" w14:textId="5477078D" w:rsidR="00B37A56" w:rsidRDefault="00B37A56" w:rsidP="00B37A56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247" w:type="dxa"/>
            <w:tcBorders>
              <w:top w:val="nil"/>
            </w:tcBorders>
            <w:vAlign w:val="bottom"/>
          </w:tcPr>
          <w:p w14:paraId="0E5320B3" w14:textId="6F2BA43F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</w:tr>
      <w:tr w:rsidR="00B37A56" w14:paraId="364FE7AE" w14:textId="77777777" w:rsidTr="00246872">
        <w:tc>
          <w:tcPr>
            <w:tcW w:w="1871" w:type="dxa"/>
            <w:vMerge/>
          </w:tcPr>
          <w:p w14:paraId="57437201" w14:textId="77777777" w:rsidR="00B37A56" w:rsidRDefault="00B37A56" w:rsidP="00B37A56">
            <w:pPr>
              <w:pStyle w:val="ConsPlusNormal"/>
            </w:pPr>
          </w:p>
        </w:tc>
        <w:tc>
          <w:tcPr>
            <w:tcW w:w="1304" w:type="dxa"/>
          </w:tcPr>
          <w:p w14:paraId="6262C85D" w14:textId="77777777" w:rsidR="00B37A56" w:rsidRDefault="00B37A56" w:rsidP="00B37A5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517975F7" w14:textId="22527179" w:rsidR="00B37A56" w:rsidRDefault="00B37A56" w:rsidP="00B37A5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34" w:type="dxa"/>
            <w:vAlign w:val="bottom"/>
          </w:tcPr>
          <w:p w14:paraId="3BAF6A42" w14:textId="021B4FC9" w:rsidR="00B37A56" w:rsidRDefault="00B37A56" w:rsidP="00B37A56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14:paraId="538C4489" w14:textId="163C6F36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bottom"/>
          </w:tcPr>
          <w:p w14:paraId="472E1E73" w14:textId="6D8AC05A" w:rsidR="00B37A56" w:rsidRDefault="00B37A56" w:rsidP="00B37A56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020" w:type="dxa"/>
            <w:vAlign w:val="bottom"/>
          </w:tcPr>
          <w:p w14:paraId="4F530415" w14:textId="11FE6B4A" w:rsidR="00B37A56" w:rsidRDefault="00B37A56" w:rsidP="00B37A56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vAlign w:val="bottom"/>
          </w:tcPr>
          <w:p w14:paraId="3ED07F75" w14:textId="47FA2362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bottom"/>
          </w:tcPr>
          <w:p w14:paraId="5FB67F92" w14:textId="577FF769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bottom"/>
          </w:tcPr>
          <w:p w14:paraId="7748FC98" w14:textId="29FC5468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460F5D63" w14:textId="1A376AE2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bottom"/>
          </w:tcPr>
          <w:p w14:paraId="567E76B4" w14:textId="7D5CF823" w:rsidR="00B37A56" w:rsidRDefault="00B37A56" w:rsidP="00B37A56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247" w:type="dxa"/>
            <w:vAlign w:val="bottom"/>
          </w:tcPr>
          <w:p w14:paraId="4C9CCC21" w14:textId="3C696628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</w:tr>
      <w:tr w:rsidR="00AA3D74" w14:paraId="02209D3F" w14:textId="77777777" w:rsidTr="00246872">
        <w:tblPrEx>
          <w:tblBorders>
            <w:insideH w:val="nil"/>
          </w:tblBorders>
        </w:tblPrEx>
        <w:tc>
          <w:tcPr>
            <w:tcW w:w="1871" w:type="dxa"/>
            <w:tcBorders>
              <w:bottom w:val="nil"/>
            </w:tcBorders>
          </w:tcPr>
          <w:p w14:paraId="3277C1F3" w14:textId="77777777" w:rsidR="00AA3D74" w:rsidRDefault="00AA3D74" w:rsidP="00246872">
            <w:pPr>
              <w:pStyle w:val="ConsPlusNormal"/>
              <w:ind w:left="283"/>
            </w:pPr>
            <w:r>
              <w:lastRenderedPageBreak/>
              <w:t>в том числе:</w:t>
            </w:r>
          </w:p>
        </w:tc>
        <w:tc>
          <w:tcPr>
            <w:tcW w:w="1304" w:type="dxa"/>
            <w:tcBorders>
              <w:bottom w:val="nil"/>
            </w:tcBorders>
          </w:tcPr>
          <w:p w14:paraId="3758428C" w14:textId="77777777" w:rsidR="00AA3D74" w:rsidRDefault="00AA3D74" w:rsidP="00246872">
            <w:pPr>
              <w:pStyle w:val="ConsPlusNormal"/>
            </w:pPr>
          </w:p>
        </w:tc>
        <w:tc>
          <w:tcPr>
            <w:tcW w:w="1134" w:type="dxa"/>
            <w:tcBorders>
              <w:bottom w:val="nil"/>
            </w:tcBorders>
          </w:tcPr>
          <w:p w14:paraId="4FFDC256" w14:textId="77777777" w:rsidR="00AA3D74" w:rsidRDefault="00AA3D74" w:rsidP="00246872">
            <w:pPr>
              <w:pStyle w:val="ConsPlusNormal"/>
            </w:pPr>
          </w:p>
        </w:tc>
        <w:tc>
          <w:tcPr>
            <w:tcW w:w="1077" w:type="dxa"/>
            <w:tcBorders>
              <w:bottom w:val="nil"/>
            </w:tcBorders>
          </w:tcPr>
          <w:p w14:paraId="55153009" w14:textId="77777777" w:rsidR="00AA3D74" w:rsidRDefault="00AA3D74" w:rsidP="00246872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</w:tcPr>
          <w:p w14:paraId="28E0BE76" w14:textId="77777777" w:rsidR="00AA3D74" w:rsidRDefault="00AA3D74" w:rsidP="00246872">
            <w:pPr>
              <w:pStyle w:val="ConsPlusNormal"/>
            </w:pPr>
          </w:p>
        </w:tc>
        <w:tc>
          <w:tcPr>
            <w:tcW w:w="1020" w:type="dxa"/>
            <w:tcBorders>
              <w:bottom w:val="nil"/>
            </w:tcBorders>
          </w:tcPr>
          <w:p w14:paraId="50F76BA4" w14:textId="77777777" w:rsidR="00AA3D74" w:rsidRDefault="00AA3D74" w:rsidP="00246872">
            <w:pPr>
              <w:pStyle w:val="ConsPlusNormal"/>
            </w:pPr>
          </w:p>
        </w:tc>
        <w:tc>
          <w:tcPr>
            <w:tcW w:w="1020" w:type="dxa"/>
            <w:tcBorders>
              <w:bottom w:val="nil"/>
            </w:tcBorders>
          </w:tcPr>
          <w:p w14:paraId="3EE943F3" w14:textId="77777777" w:rsidR="00AA3D74" w:rsidRDefault="00AA3D74" w:rsidP="00246872">
            <w:pPr>
              <w:pStyle w:val="ConsPlusNormal"/>
            </w:pPr>
          </w:p>
        </w:tc>
        <w:tc>
          <w:tcPr>
            <w:tcW w:w="1304" w:type="dxa"/>
            <w:tcBorders>
              <w:bottom w:val="nil"/>
            </w:tcBorders>
          </w:tcPr>
          <w:p w14:paraId="15E0A529" w14:textId="77777777" w:rsidR="00AA3D74" w:rsidRDefault="00AA3D74" w:rsidP="00246872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bottom w:val="nil"/>
            </w:tcBorders>
          </w:tcPr>
          <w:p w14:paraId="662CCE3D" w14:textId="77777777" w:rsidR="00AA3D74" w:rsidRDefault="00AA3D74" w:rsidP="00246872">
            <w:pPr>
              <w:pStyle w:val="ConsPlusNormal"/>
            </w:pPr>
          </w:p>
        </w:tc>
        <w:tc>
          <w:tcPr>
            <w:tcW w:w="1134" w:type="dxa"/>
            <w:tcBorders>
              <w:bottom w:val="nil"/>
            </w:tcBorders>
          </w:tcPr>
          <w:p w14:paraId="5FF0EAC7" w14:textId="77777777" w:rsidR="00AA3D74" w:rsidRDefault="00AA3D74" w:rsidP="00246872">
            <w:pPr>
              <w:pStyle w:val="ConsPlusNormal"/>
            </w:pPr>
          </w:p>
        </w:tc>
        <w:tc>
          <w:tcPr>
            <w:tcW w:w="907" w:type="dxa"/>
            <w:tcBorders>
              <w:bottom w:val="nil"/>
            </w:tcBorders>
          </w:tcPr>
          <w:p w14:paraId="386BAE5C" w14:textId="77777777" w:rsidR="00AA3D74" w:rsidRDefault="00AA3D74" w:rsidP="00246872">
            <w:pPr>
              <w:pStyle w:val="ConsPlusNormal"/>
            </w:pPr>
          </w:p>
        </w:tc>
        <w:tc>
          <w:tcPr>
            <w:tcW w:w="1247" w:type="dxa"/>
            <w:tcBorders>
              <w:bottom w:val="nil"/>
            </w:tcBorders>
          </w:tcPr>
          <w:p w14:paraId="160CBFA3" w14:textId="77777777" w:rsidR="00AA3D74" w:rsidRDefault="00AA3D74" w:rsidP="00246872">
            <w:pPr>
              <w:pStyle w:val="ConsPlusNormal"/>
            </w:pPr>
          </w:p>
        </w:tc>
      </w:tr>
      <w:tr w:rsidR="00B37A56" w14:paraId="261CA467" w14:textId="77777777" w:rsidTr="00073367">
        <w:tblPrEx>
          <w:tblBorders>
            <w:insideH w:val="nil"/>
          </w:tblBorders>
        </w:tblPrEx>
        <w:tc>
          <w:tcPr>
            <w:tcW w:w="1871" w:type="dxa"/>
            <w:tcBorders>
              <w:top w:val="nil"/>
              <w:bottom w:val="nil"/>
            </w:tcBorders>
          </w:tcPr>
          <w:p w14:paraId="383D22E0" w14:textId="77777777" w:rsidR="00B37A56" w:rsidRDefault="00B37A56" w:rsidP="00B37A56">
            <w:pPr>
              <w:pStyle w:val="ConsPlusNormal"/>
            </w:pPr>
          </w:p>
        </w:tc>
        <w:tc>
          <w:tcPr>
            <w:tcW w:w="1304" w:type="dxa"/>
          </w:tcPr>
          <w:p w14:paraId="5D537273" w14:textId="77777777" w:rsidR="00B37A56" w:rsidRDefault="00B37A56" w:rsidP="00B37A5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1C6FAC91" w14:textId="655A9F45" w:rsidR="00B37A56" w:rsidRDefault="00B37A56" w:rsidP="00B37A5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34" w:type="dxa"/>
            <w:tcBorders>
              <w:top w:val="nil"/>
            </w:tcBorders>
            <w:vAlign w:val="bottom"/>
          </w:tcPr>
          <w:p w14:paraId="033C0235" w14:textId="0C64A317" w:rsidR="00B37A56" w:rsidRDefault="00B37A56" w:rsidP="00B37A56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077" w:type="dxa"/>
            <w:tcBorders>
              <w:top w:val="nil"/>
            </w:tcBorders>
            <w:vAlign w:val="bottom"/>
          </w:tcPr>
          <w:p w14:paraId="302D6254" w14:textId="0BD16E98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nil"/>
            </w:tcBorders>
            <w:vAlign w:val="bottom"/>
          </w:tcPr>
          <w:p w14:paraId="5821F766" w14:textId="7C8C6A66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nil"/>
            </w:tcBorders>
            <w:vAlign w:val="bottom"/>
          </w:tcPr>
          <w:p w14:paraId="2A1CEE74" w14:textId="32C15B24" w:rsidR="00B37A56" w:rsidRDefault="00B37A56" w:rsidP="00B37A56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tcBorders>
              <w:top w:val="nil"/>
            </w:tcBorders>
            <w:vAlign w:val="bottom"/>
          </w:tcPr>
          <w:p w14:paraId="32F4AF49" w14:textId="3ED23989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nil"/>
            </w:tcBorders>
            <w:vAlign w:val="bottom"/>
          </w:tcPr>
          <w:p w14:paraId="6FF54082" w14:textId="21F62539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nil"/>
            </w:tcBorders>
            <w:vAlign w:val="bottom"/>
          </w:tcPr>
          <w:p w14:paraId="2EB8B5E3" w14:textId="7AFEB71F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</w:tcBorders>
            <w:vAlign w:val="bottom"/>
          </w:tcPr>
          <w:p w14:paraId="7F268646" w14:textId="18C4220A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nil"/>
            </w:tcBorders>
            <w:vAlign w:val="bottom"/>
          </w:tcPr>
          <w:p w14:paraId="03FA3035" w14:textId="26B66A2F" w:rsidR="00B37A56" w:rsidRDefault="00B37A56" w:rsidP="00B37A56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247" w:type="dxa"/>
            <w:tcBorders>
              <w:top w:val="nil"/>
            </w:tcBorders>
            <w:vAlign w:val="bottom"/>
          </w:tcPr>
          <w:p w14:paraId="30180FA3" w14:textId="3F145B99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</w:tr>
      <w:tr w:rsidR="00B37A56" w14:paraId="1F238AE4" w14:textId="77777777" w:rsidTr="00246872">
        <w:tc>
          <w:tcPr>
            <w:tcW w:w="1871" w:type="dxa"/>
            <w:tcBorders>
              <w:top w:val="nil"/>
            </w:tcBorders>
            <w:vAlign w:val="bottom"/>
          </w:tcPr>
          <w:p w14:paraId="33DBC222" w14:textId="3E2C25E4" w:rsidR="00B37A56" w:rsidRDefault="00B37A56" w:rsidP="00B37A56">
            <w:pPr>
              <w:pStyle w:val="ConsPlusNormal"/>
              <w:ind w:left="283"/>
            </w:pPr>
            <w:r w:rsidRPr="00B37A56">
              <w:t>Предоставленные займы</w:t>
            </w:r>
          </w:p>
        </w:tc>
        <w:tc>
          <w:tcPr>
            <w:tcW w:w="1304" w:type="dxa"/>
          </w:tcPr>
          <w:p w14:paraId="032E5B76" w14:textId="77777777" w:rsidR="00B37A56" w:rsidRDefault="00B37A56" w:rsidP="00B37A5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10B36D78" w14:textId="247777B7" w:rsidR="00B37A56" w:rsidRDefault="00B37A56" w:rsidP="00B37A5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34" w:type="dxa"/>
            <w:vAlign w:val="bottom"/>
          </w:tcPr>
          <w:p w14:paraId="4E7B4346" w14:textId="163863A7" w:rsidR="00B37A56" w:rsidRDefault="00B37A56" w:rsidP="00B37A56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14:paraId="69D0B47C" w14:textId="03517E23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bottom"/>
          </w:tcPr>
          <w:p w14:paraId="06A8F402" w14:textId="3774E8C5" w:rsidR="00B37A56" w:rsidRDefault="00B37A56" w:rsidP="00B37A56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020" w:type="dxa"/>
            <w:vAlign w:val="bottom"/>
          </w:tcPr>
          <w:p w14:paraId="1AA5A6FA" w14:textId="3693081C" w:rsidR="00B37A56" w:rsidRDefault="00B37A56" w:rsidP="00B37A56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20" w:type="dxa"/>
            <w:vAlign w:val="bottom"/>
          </w:tcPr>
          <w:p w14:paraId="60038BC7" w14:textId="6860B411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bottom"/>
          </w:tcPr>
          <w:p w14:paraId="03162BA9" w14:textId="60E8E896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bottom"/>
          </w:tcPr>
          <w:p w14:paraId="0495A81F" w14:textId="622FAF5C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7C5F69CE" w14:textId="5A6759B3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bottom"/>
          </w:tcPr>
          <w:p w14:paraId="736AEBAD" w14:textId="2D49CD30" w:rsidR="00B37A56" w:rsidRDefault="00B37A56" w:rsidP="00B37A56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247" w:type="dxa"/>
            <w:vAlign w:val="bottom"/>
          </w:tcPr>
          <w:p w14:paraId="67E03379" w14:textId="49E91CD7" w:rsidR="00B37A56" w:rsidRDefault="00B37A56" w:rsidP="00B37A56">
            <w:pPr>
              <w:pStyle w:val="ConsPlusNormal"/>
              <w:jc w:val="center"/>
            </w:pPr>
            <w:r>
              <w:t>-</w:t>
            </w:r>
          </w:p>
        </w:tc>
      </w:tr>
      <w:tr w:rsidR="00115FA6" w14:paraId="16E720B1" w14:textId="77777777" w:rsidTr="00073367">
        <w:tc>
          <w:tcPr>
            <w:tcW w:w="1871" w:type="dxa"/>
            <w:vMerge w:val="restart"/>
          </w:tcPr>
          <w:p w14:paraId="31940FD1" w14:textId="77777777" w:rsidR="00115FA6" w:rsidRDefault="00115FA6" w:rsidP="00115FA6">
            <w:pPr>
              <w:pStyle w:val="ConsPlusNormal"/>
            </w:pPr>
            <w:r>
              <w:t>Краткосрочные финансовые вложения - всего</w:t>
            </w:r>
          </w:p>
        </w:tc>
        <w:tc>
          <w:tcPr>
            <w:tcW w:w="1304" w:type="dxa"/>
          </w:tcPr>
          <w:p w14:paraId="5039EDA9" w14:textId="77777777" w:rsidR="00115FA6" w:rsidRDefault="00115FA6" w:rsidP="00115FA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182F873D" w14:textId="595F5152" w:rsidR="00115FA6" w:rsidRDefault="00115FA6" w:rsidP="00115FA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34" w:type="dxa"/>
            <w:tcBorders>
              <w:bottom w:val="nil"/>
            </w:tcBorders>
          </w:tcPr>
          <w:p w14:paraId="7263FF7B" w14:textId="4163BBCF" w:rsidR="00115FA6" w:rsidRDefault="00115FA6" w:rsidP="00115FA6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1077" w:type="dxa"/>
            <w:tcBorders>
              <w:bottom w:val="nil"/>
            </w:tcBorders>
          </w:tcPr>
          <w:p w14:paraId="014D071A" w14:textId="7CF06AB8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nil"/>
            </w:tcBorders>
          </w:tcPr>
          <w:p w14:paraId="031615D7" w14:textId="2D104EC2" w:rsidR="00115FA6" w:rsidRDefault="00115FA6" w:rsidP="00115FA6">
            <w:pPr>
              <w:pStyle w:val="ConsPlusNormal"/>
            </w:pPr>
            <w:r>
              <w:t>24000</w:t>
            </w:r>
          </w:p>
        </w:tc>
        <w:tc>
          <w:tcPr>
            <w:tcW w:w="1020" w:type="dxa"/>
            <w:tcBorders>
              <w:bottom w:val="nil"/>
            </w:tcBorders>
          </w:tcPr>
          <w:p w14:paraId="01507EBA" w14:textId="4E12A25E" w:rsidR="00115FA6" w:rsidRDefault="00115FA6" w:rsidP="00115FA6">
            <w:pPr>
              <w:pStyle w:val="ConsPlusNormal"/>
              <w:jc w:val="center"/>
            </w:pPr>
            <w:r>
              <w:t>(29000)</w:t>
            </w:r>
          </w:p>
        </w:tc>
        <w:tc>
          <w:tcPr>
            <w:tcW w:w="1020" w:type="dxa"/>
            <w:tcBorders>
              <w:bottom w:val="nil"/>
            </w:tcBorders>
          </w:tcPr>
          <w:p w14:paraId="081A453B" w14:textId="5FA820F8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14:paraId="72DE8E3E" w14:textId="0537E4F0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14:paraId="5F03C366" w14:textId="2CBEF782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14:paraId="2E6C0FED" w14:textId="29EDCB64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nil"/>
            </w:tcBorders>
          </w:tcPr>
          <w:p w14:paraId="02ABB1D8" w14:textId="0539C7CA" w:rsidR="00115FA6" w:rsidRDefault="00115FA6" w:rsidP="00115FA6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47" w:type="dxa"/>
            <w:tcBorders>
              <w:bottom w:val="nil"/>
            </w:tcBorders>
          </w:tcPr>
          <w:p w14:paraId="0FD26E88" w14:textId="153E47F8" w:rsidR="00115FA6" w:rsidRDefault="00115FA6" w:rsidP="00115FA6">
            <w:pPr>
              <w:pStyle w:val="ConsPlusNormal"/>
              <w:jc w:val="center"/>
            </w:pPr>
            <w:r w:rsidRPr="001F5287">
              <w:t>-</w:t>
            </w:r>
          </w:p>
        </w:tc>
      </w:tr>
      <w:tr w:rsidR="00115FA6" w14:paraId="56395528" w14:textId="77777777" w:rsidTr="00073367">
        <w:tc>
          <w:tcPr>
            <w:tcW w:w="1871" w:type="dxa"/>
            <w:vMerge/>
          </w:tcPr>
          <w:p w14:paraId="3BDDE325" w14:textId="77777777" w:rsidR="00115FA6" w:rsidRDefault="00115FA6" w:rsidP="00115FA6">
            <w:pPr>
              <w:pStyle w:val="ConsPlusNormal"/>
            </w:pPr>
          </w:p>
        </w:tc>
        <w:tc>
          <w:tcPr>
            <w:tcW w:w="1304" w:type="dxa"/>
          </w:tcPr>
          <w:p w14:paraId="2BF635CE" w14:textId="77777777" w:rsidR="00115FA6" w:rsidRDefault="00115FA6" w:rsidP="00115FA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4A5FC8CC" w14:textId="1F7AD8C9" w:rsidR="00115FA6" w:rsidRDefault="00115FA6" w:rsidP="00115FA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34" w:type="dxa"/>
            <w:tcBorders>
              <w:top w:val="nil"/>
            </w:tcBorders>
            <w:vAlign w:val="bottom"/>
          </w:tcPr>
          <w:p w14:paraId="255E11BB" w14:textId="77777777" w:rsidR="00115FA6" w:rsidRDefault="00115FA6" w:rsidP="00115FA6">
            <w:pPr>
              <w:pStyle w:val="ConsPlusNormal"/>
              <w:jc w:val="center"/>
            </w:pPr>
          </w:p>
          <w:p w14:paraId="57A72974" w14:textId="657A716B" w:rsidR="00115FA6" w:rsidRDefault="00115FA6" w:rsidP="00115FA6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tcBorders>
              <w:top w:val="nil"/>
            </w:tcBorders>
          </w:tcPr>
          <w:p w14:paraId="0BF51E52" w14:textId="77777777" w:rsidR="00115FA6" w:rsidRDefault="00115FA6" w:rsidP="00115FA6">
            <w:pPr>
              <w:pStyle w:val="ConsPlusNormal"/>
              <w:jc w:val="center"/>
            </w:pPr>
          </w:p>
          <w:p w14:paraId="42EE1DD5" w14:textId="5598E091" w:rsidR="00115FA6" w:rsidRDefault="00115FA6" w:rsidP="00115FA6">
            <w:pPr>
              <w:pStyle w:val="ConsPlusNormal"/>
              <w:jc w:val="center"/>
            </w:pPr>
            <w:r w:rsidRPr="005F269C">
              <w:t>-</w:t>
            </w:r>
          </w:p>
        </w:tc>
        <w:tc>
          <w:tcPr>
            <w:tcW w:w="907" w:type="dxa"/>
            <w:tcBorders>
              <w:top w:val="nil"/>
            </w:tcBorders>
          </w:tcPr>
          <w:p w14:paraId="4C7D4D33" w14:textId="77777777" w:rsidR="00115FA6" w:rsidRDefault="00115FA6" w:rsidP="00115FA6">
            <w:pPr>
              <w:pStyle w:val="ConsPlusNormal"/>
              <w:jc w:val="center"/>
            </w:pPr>
          </w:p>
          <w:p w14:paraId="43FB544A" w14:textId="7E0784A0" w:rsidR="00115FA6" w:rsidRDefault="00115FA6" w:rsidP="00115FA6">
            <w:pPr>
              <w:pStyle w:val="ConsPlusNormal"/>
              <w:jc w:val="center"/>
            </w:pPr>
            <w:r>
              <w:t>38000</w:t>
            </w:r>
          </w:p>
        </w:tc>
        <w:tc>
          <w:tcPr>
            <w:tcW w:w="1020" w:type="dxa"/>
            <w:tcBorders>
              <w:top w:val="nil"/>
            </w:tcBorders>
            <w:vAlign w:val="bottom"/>
          </w:tcPr>
          <w:p w14:paraId="7E38EB21" w14:textId="77777777" w:rsidR="00115FA6" w:rsidRDefault="00115FA6" w:rsidP="00115FA6">
            <w:pPr>
              <w:pStyle w:val="ConsPlusNormal"/>
              <w:jc w:val="center"/>
            </w:pPr>
          </w:p>
          <w:p w14:paraId="1BDD618B" w14:textId="24DAF014" w:rsidR="00115FA6" w:rsidRDefault="00115FA6" w:rsidP="00115FA6">
            <w:pPr>
              <w:pStyle w:val="ConsPlusNormal"/>
              <w:jc w:val="center"/>
            </w:pPr>
            <w:r>
              <w:t xml:space="preserve">(33000) </w:t>
            </w:r>
          </w:p>
        </w:tc>
        <w:tc>
          <w:tcPr>
            <w:tcW w:w="1020" w:type="dxa"/>
            <w:tcBorders>
              <w:top w:val="nil"/>
            </w:tcBorders>
            <w:vAlign w:val="bottom"/>
          </w:tcPr>
          <w:p w14:paraId="10752DF6" w14:textId="77777777" w:rsidR="00115FA6" w:rsidRDefault="00115FA6" w:rsidP="00115FA6">
            <w:pPr>
              <w:pStyle w:val="ConsPlusNormal"/>
              <w:jc w:val="center"/>
            </w:pPr>
          </w:p>
          <w:p w14:paraId="16F3CFFD" w14:textId="68A15635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nil"/>
            </w:tcBorders>
            <w:vAlign w:val="bottom"/>
          </w:tcPr>
          <w:p w14:paraId="59AAEAEC" w14:textId="77777777" w:rsidR="00115FA6" w:rsidRDefault="00115FA6" w:rsidP="00115FA6">
            <w:pPr>
              <w:pStyle w:val="ConsPlusNormal"/>
              <w:jc w:val="center"/>
            </w:pPr>
          </w:p>
          <w:p w14:paraId="227EE31F" w14:textId="7A70EFC2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nil"/>
            </w:tcBorders>
            <w:vAlign w:val="bottom"/>
          </w:tcPr>
          <w:p w14:paraId="52AA2CB5" w14:textId="77777777" w:rsidR="00115FA6" w:rsidRDefault="00115FA6" w:rsidP="00115FA6">
            <w:pPr>
              <w:pStyle w:val="ConsPlusNormal"/>
              <w:jc w:val="center"/>
            </w:pPr>
          </w:p>
          <w:p w14:paraId="78DBD74D" w14:textId="0D034CE9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</w:tcBorders>
            <w:vAlign w:val="bottom"/>
          </w:tcPr>
          <w:p w14:paraId="474A07C9" w14:textId="77777777" w:rsidR="00115FA6" w:rsidRDefault="00115FA6" w:rsidP="00115FA6">
            <w:pPr>
              <w:pStyle w:val="ConsPlusNormal"/>
              <w:jc w:val="center"/>
            </w:pPr>
          </w:p>
          <w:p w14:paraId="24DFAA46" w14:textId="65820015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nil"/>
            </w:tcBorders>
            <w:vAlign w:val="bottom"/>
          </w:tcPr>
          <w:p w14:paraId="3399A3F5" w14:textId="77777777" w:rsidR="00115FA6" w:rsidRDefault="00115FA6" w:rsidP="00115FA6">
            <w:pPr>
              <w:pStyle w:val="ConsPlusNormal"/>
              <w:jc w:val="center"/>
            </w:pPr>
          </w:p>
          <w:p w14:paraId="3393F84D" w14:textId="7E1981E8" w:rsidR="00115FA6" w:rsidRDefault="00115FA6" w:rsidP="00115FA6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1247" w:type="dxa"/>
            <w:tcBorders>
              <w:top w:val="nil"/>
            </w:tcBorders>
          </w:tcPr>
          <w:p w14:paraId="1C0AAFF9" w14:textId="77777777" w:rsidR="00115FA6" w:rsidRDefault="00115FA6" w:rsidP="00115FA6">
            <w:pPr>
              <w:pStyle w:val="ConsPlusNormal"/>
              <w:jc w:val="center"/>
            </w:pPr>
          </w:p>
          <w:p w14:paraId="4EA976A4" w14:textId="610DB234" w:rsidR="00115FA6" w:rsidRDefault="00115FA6" w:rsidP="00115FA6">
            <w:pPr>
              <w:pStyle w:val="ConsPlusNormal"/>
              <w:jc w:val="center"/>
            </w:pPr>
            <w:r w:rsidRPr="001F5287">
              <w:t>-</w:t>
            </w:r>
          </w:p>
        </w:tc>
      </w:tr>
      <w:tr w:rsidR="00F27205" w14:paraId="323ECCC5" w14:textId="77777777" w:rsidTr="00F27205">
        <w:trPr>
          <w:trHeight w:val="756"/>
        </w:trPr>
        <w:tc>
          <w:tcPr>
            <w:tcW w:w="1871" w:type="dxa"/>
            <w:vMerge w:val="restart"/>
          </w:tcPr>
          <w:p w14:paraId="7EBF6FAB" w14:textId="77777777" w:rsidR="00F27205" w:rsidRDefault="00F27205" w:rsidP="00F27205">
            <w:pPr>
              <w:pStyle w:val="ConsPlusNormal"/>
            </w:pPr>
            <w:r>
              <w:t>в том числе:</w:t>
            </w:r>
          </w:p>
          <w:p w14:paraId="5BA7038B" w14:textId="108FAD25" w:rsidR="00F27205" w:rsidRPr="00F27205" w:rsidRDefault="00F27205" w:rsidP="00F27205">
            <w:pPr>
              <w:pStyle w:val="ConsPlusNormal"/>
            </w:pPr>
            <w:r>
              <w:t>депозиты</w:t>
            </w:r>
          </w:p>
        </w:tc>
        <w:tc>
          <w:tcPr>
            <w:tcW w:w="1304" w:type="dxa"/>
          </w:tcPr>
          <w:p w14:paraId="7C9A98FF" w14:textId="77777777" w:rsidR="00F27205" w:rsidRDefault="00F27205" w:rsidP="00F27205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313FC69C" w14:textId="51EC738F" w:rsidR="00F27205" w:rsidRDefault="00F27205" w:rsidP="00F27205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34" w:type="dxa"/>
            <w:tcBorders>
              <w:bottom w:val="nil"/>
            </w:tcBorders>
          </w:tcPr>
          <w:p w14:paraId="76B323B6" w14:textId="620B22D8" w:rsidR="00F27205" w:rsidRDefault="00115FA6" w:rsidP="00F27205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1077" w:type="dxa"/>
            <w:tcBorders>
              <w:bottom w:val="nil"/>
            </w:tcBorders>
          </w:tcPr>
          <w:p w14:paraId="516E038A" w14:textId="141E7E30" w:rsidR="00F27205" w:rsidRPr="005F269C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nil"/>
            </w:tcBorders>
          </w:tcPr>
          <w:p w14:paraId="048A99E1" w14:textId="5586C7FB" w:rsidR="00F27205" w:rsidRDefault="00115FA6" w:rsidP="00F27205">
            <w:pPr>
              <w:pStyle w:val="ConsPlusNormal"/>
              <w:jc w:val="center"/>
            </w:pPr>
            <w:r>
              <w:t>24000</w:t>
            </w:r>
          </w:p>
        </w:tc>
        <w:tc>
          <w:tcPr>
            <w:tcW w:w="1020" w:type="dxa"/>
            <w:tcBorders>
              <w:bottom w:val="nil"/>
            </w:tcBorders>
          </w:tcPr>
          <w:p w14:paraId="543E10EC" w14:textId="248CD385" w:rsidR="00F27205" w:rsidRDefault="00F27205" w:rsidP="00115FA6">
            <w:pPr>
              <w:pStyle w:val="ConsPlusNormal"/>
              <w:jc w:val="center"/>
            </w:pPr>
            <w:r>
              <w:t>(</w:t>
            </w:r>
            <w:r w:rsidR="00115FA6">
              <w:t>29000</w:t>
            </w:r>
            <w:r>
              <w:t>)</w:t>
            </w:r>
          </w:p>
        </w:tc>
        <w:tc>
          <w:tcPr>
            <w:tcW w:w="1020" w:type="dxa"/>
            <w:tcBorders>
              <w:bottom w:val="nil"/>
            </w:tcBorders>
          </w:tcPr>
          <w:p w14:paraId="6C1C12CF" w14:textId="5F6E26A1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14:paraId="0C0A90AE" w14:textId="38322FAE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bottom w:val="nil"/>
            </w:tcBorders>
          </w:tcPr>
          <w:p w14:paraId="0C5D11E5" w14:textId="785BF568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 w14:paraId="698437E2" w14:textId="7AE296C1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bottom w:val="nil"/>
            </w:tcBorders>
          </w:tcPr>
          <w:p w14:paraId="1060D410" w14:textId="6AB3A6D2" w:rsidR="00F27205" w:rsidRDefault="00115FA6" w:rsidP="00F27205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247" w:type="dxa"/>
            <w:tcBorders>
              <w:bottom w:val="nil"/>
            </w:tcBorders>
          </w:tcPr>
          <w:p w14:paraId="6DB4200F" w14:textId="6265E722" w:rsidR="00F27205" w:rsidRPr="001F5287" w:rsidRDefault="00F27205" w:rsidP="00F27205">
            <w:pPr>
              <w:pStyle w:val="ConsPlusNormal"/>
              <w:jc w:val="center"/>
            </w:pPr>
            <w:r w:rsidRPr="001F5287">
              <w:t>-</w:t>
            </w:r>
          </w:p>
        </w:tc>
      </w:tr>
      <w:tr w:rsidR="00F27205" w14:paraId="5225DCCB" w14:textId="77777777" w:rsidTr="00304A12">
        <w:trPr>
          <w:trHeight w:val="472"/>
        </w:trPr>
        <w:tc>
          <w:tcPr>
            <w:tcW w:w="1871" w:type="dxa"/>
            <w:vMerge/>
            <w:tcBorders>
              <w:bottom w:val="nil"/>
            </w:tcBorders>
          </w:tcPr>
          <w:p w14:paraId="48B4B351" w14:textId="77777777" w:rsidR="00F27205" w:rsidRDefault="00F27205" w:rsidP="00F27205">
            <w:pPr>
              <w:pStyle w:val="ConsPlusNormal"/>
            </w:pPr>
          </w:p>
        </w:tc>
        <w:tc>
          <w:tcPr>
            <w:tcW w:w="1304" w:type="dxa"/>
            <w:vMerge w:val="restart"/>
          </w:tcPr>
          <w:p w14:paraId="47415F2B" w14:textId="77777777" w:rsidR="00F27205" w:rsidRDefault="00F27205" w:rsidP="00F27205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57500610" w14:textId="31ECD488" w:rsidR="00F27205" w:rsidRDefault="00F27205" w:rsidP="00F27205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34" w:type="dxa"/>
            <w:tcBorders>
              <w:bottom w:val="nil"/>
            </w:tcBorders>
          </w:tcPr>
          <w:p w14:paraId="34057346" w14:textId="77777777" w:rsidR="00F27205" w:rsidRDefault="00F27205" w:rsidP="00F27205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bottom w:val="nil"/>
            </w:tcBorders>
          </w:tcPr>
          <w:p w14:paraId="502407A4" w14:textId="77777777" w:rsidR="00F27205" w:rsidRDefault="00F27205" w:rsidP="00F27205">
            <w:pPr>
              <w:pStyle w:val="ConsPlusNormal"/>
              <w:jc w:val="center"/>
            </w:pPr>
          </w:p>
        </w:tc>
        <w:tc>
          <w:tcPr>
            <w:tcW w:w="907" w:type="dxa"/>
            <w:tcBorders>
              <w:bottom w:val="nil"/>
            </w:tcBorders>
          </w:tcPr>
          <w:p w14:paraId="1145F5CC" w14:textId="77777777" w:rsidR="00F27205" w:rsidRDefault="00F27205" w:rsidP="00F27205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bottom w:val="nil"/>
            </w:tcBorders>
          </w:tcPr>
          <w:p w14:paraId="43F35712" w14:textId="77777777" w:rsidR="00F27205" w:rsidRDefault="00F27205" w:rsidP="00F27205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bottom w:val="nil"/>
            </w:tcBorders>
          </w:tcPr>
          <w:p w14:paraId="69601DB6" w14:textId="77777777" w:rsidR="00F27205" w:rsidRDefault="00F27205" w:rsidP="00F27205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bottom w:val="nil"/>
            </w:tcBorders>
          </w:tcPr>
          <w:p w14:paraId="2760B698" w14:textId="77777777" w:rsidR="00F27205" w:rsidRDefault="00F27205" w:rsidP="00F27205">
            <w:pPr>
              <w:pStyle w:val="ConsPlusNormal"/>
              <w:jc w:val="center"/>
            </w:pPr>
          </w:p>
        </w:tc>
        <w:tc>
          <w:tcPr>
            <w:tcW w:w="1304" w:type="dxa"/>
            <w:tcBorders>
              <w:bottom w:val="nil"/>
            </w:tcBorders>
          </w:tcPr>
          <w:p w14:paraId="4449B923" w14:textId="77777777" w:rsidR="00F27205" w:rsidRDefault="00F27205" w:rsidP="00F27205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bottom w:val="nil"/>
            </w:tcBorders>
          </w:tcPr>
          <w:p w14:paraId="5B505E56" w14:textId="77777777" w:rsidR="00F27205" w:rsidRDefault="00F27205" w:rsidP="00F27205">
            <w:pPr>
              <w:pStyle w:val="ConsPlusNormal"/>
              <w:jc w:val="center"/>
            </w:pPr>
          </w:p>
        </w:tc>
        <w:tc>
          <w:tcPr>
            <w:tcW w:w="907" w:type="dxa"/>
            <w:tcBorders>
              <w:bottom w:val="nil"/>
            </w:tcBorders>
          </w:tcPr>
          <w:p w14:paraId="353FF54A" w14:textId="77777777" w:rsidR="00F27205" w:rsidRDefault="00F27205" w:rsidP="00F27205">
            <w:pPr>
              <w:pStyle w:val="ConsPlusNormal"/>
              <w:jc w:val="center"/>
            </w:pPr>
          </w:p>
        </w:tc>
        <w:tc>
          <w:tcPr>
            <w:tcW w:w="1247" w:type="dxa"/>
            <w:tcBorders>
              <w:bottom w:val="nil"/>
            </w:tcBorders>
          </w:tcPr>
          <w:p w14:paraId="71B1EEDF" w14:textId="77777777" w:rsidR="00F27205" w:rsidRPr="001F5287" w:rsidRDefault="00F27205" w:rsidP="00F27205">
            <w:pPr>
              <w:pStyle w:val="ConsPlusNormal"/>
              <w:jc w:val="center"/>
            </w:pPr>
          </w:p>
        </w:tc>
      </w:tr>
      <w:tr w:rsidR="00F27205" w14:paraId="12784926" w14:textId="77777777" w:rsidTr="00F27205">
        <w:trPr>
          <w:trHeight w:val="20"/>
        </w:trPr>
        <w:tc>
          <w:tcPr>
            <w:tcW w:w="1871" w:type="dxa"/>
            <w:tcBorders>
              <w:top w:val="nil"/>
              <w:bottom w:val="nil"/>
            </w:tcBorders>
          </w:tcPr>
          <w:p w14:paraId="4D37E585" w14:textId="77777777" w:rsidR="00F27205" w:rsidRPr="00F27205" w:rsidRDefault="00F27205" w:rsidP="00F27205">
            <w:pPr>
              <w:pStyle w:val="ConsPlusNormal"/>
            </w:pPr>
          </w:p>
        </w:tc>
        <w:tc>
          <w:tcPr>
            <w:tcW w:w="1304" w:type="dxa"/>
            <w:vMerge/>
          </w:tcPr>
          <w:p w14:paraId="746CF64E" w14:textId="2951EEC2" w:rsidR="00F27205" w:rsidRDefault="00F27205" w:rsidP="00F27205">
            <w:pPr>
              <w:pStyle w:val="ConsPlusNormal"/>
            </w:pPr>
          </w:p>
        </w:tc>
        <w:tc>
          <w:tcPr>
            <w:tcW w:w="1134" w:type="dxa"/>
            <w:tcBorders>
              <w:top w:val="nil"/>
            </w:tcBorders>
            <w:vAlign w:val="bottom"/>
          </w:tcPr>
          <w:p w14:paraId="13320A1F" w14:textId="4D6453DC" w:rsidR="00F27205" w:rsidRDefault="00F27205" w:rsidP="00F27205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tcBorders>
              <w:top w:val="nil"/>
            </w:tcBorders>
          </w:tcPr>
          <w:p w14:paraId="4C20E110" w14:textId="77777777" w:rsidR="00F27205" w:rsidRDefault="00F27205" w:rsidP="00F27205">
            <w:pPr>
              <w:pStyle w:val="ConsPlusNormal"/>
              <w:jc w:val="center"/>
            </w:pPr>
          </w:p>
          <w:p w14:paraId="01BAFD70" w14:textId="40710D88" w:rsidR="00F27205" w:rsidRPr="005F269C" w:rsidRDefault="00F27205" w:rsidP="00F27205">
            <w:pPr>
              <w:pStyle w:val="ConsPlusNormal"/>
              <w:jc w:val="center"/>
            </w:pPr>
            <w:r w:rsidRPr="005F269C">
              <w:t>-</w:t>
            </w:r>
          </w:p>
        </w:tc>
        <w:tc>
          <w:tcPr>
            <w:tcW w:w="907" w:type="dxa"/>
            <w:tcBorders>
              <w:top w:val="nil"/>
            </w:tcBorders>
          </w:tcPr>
          <w:p w14:paraId="6A00EC2B" w14:textId="77777777" w:rsidR="00F27205" w:rsidRDefault="00F27205" w:rsidP="00F27205">
            <w:pPr>
              <w:pStyle w:val="ConsPlusNormal"/>
              <w:jc w:val="center"/>
            </w:pPr>
          </w:p>
          <w:p w14:paraId="7D9971AC" w14:textId="2CA0B601" w:rsidR="00F27205" w:rsidRDefault="00115FA6" w:rsidP="00F27205">
            <w:pPr>
              <w:pStyle w:val="ConsPlusNormal"/>
              <w:jc w:val="center"/>
            </w:pPr>
            <w:r>
              <w:t>38000</w:t>
            </w:r>
          </w:p>
        </w:tc>
        <w:tc>
          <w:tcPr>
            <w:tcW w:w="1020" w:type="dxa"/>
            <w:tcBorders>
              <w:top w:val="nil"/>
            </w:tcBorders>
            <w:vAlign w:val="bottom"/>
          </w:tcPr>
          <w:p w14:paraId="02AAD857" w14:textId="6BAEBBF9" w:rsidR="00F27205" w:rsidRDefault="00F27205" w:rsidP="00115FA6">
            <w:pPr>
              <w:pStyle w:val="ConsPlusNormal"/>
              <w:jc w:val="center"/>
            </w:pPr>
            <w:r>
              <w:t>(</w:t>
            </w:r>
            <w:r w:rsidR="00115FA6">
              <w:t>33000</w:t>
            </w:r>
            <w:r>
              <w:t xml:space="preserve">) </w:t>
            </w:r>
          </w:p>
        </w:tc>
        <w:tc>
          <w:tcPr>
            <w:tcW w:w="1020" w:type="dxa"/>
            <w:tcBorders>
              <w:top w:val="nil"/>
            </w:tcBorders>
            <w:vAlign w:val="bottom"/>
          </w:tcPr>
          <w:p w14:paraId="6F3A2797" w14:textId="77A51CCA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nil"/>
            </w:tcBorders>
            <w:vAlign w:val="bottom"/>
          </w:tcPr>
          <w:p w14:paraId="250DCF95" w14:textId="144E6141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nil"/>
            </w:tcBorders>
            <w:vAlign w:val="bottom"/>
          </w:tcPr>
          <w:p w14:paraId="1DE15E20" w14:textId="1DF5B56F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nil"/>
            </w:tcBorders>
            <w:vAlign w:val="bottom"/>
          </w:tcPr>
          <w:p w14:paraId="69E4A0AE" w14:textId="763E2D5A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tcBorders>
              <w:top w:val="nil"/>
            </w:tcBorders>
            <w:vAlign w:val="bottom"/>
          </w:tcPr>
          <w:p w14:paraId="02F50FC0" w14:textId="42174D19" w:rsidR="00F27205" w:rsidRDefault="00115FA6" w:rsidP="00F27205">
            <w:pPr>
              <w:pStyle w:val="ConsPlusNormal"/>
              <w:jc w:val="center"/>
            </w:pPr>
            <w:r>
              <w:t>5000</w:t>
            </w:r>
          </w:p>
        </w:tc>
        <w:tc>
          <w:tcPr>
            <w:tcW w:w="1247" w:type="dxa"/>
            <w:tcBorders>
              <w:top w:val="nil"/>
            </w:tcBorders>
          </w:tcPr>
          <w:p w14:paraId="1F9DF155" w14:textId="77777777" w:rsidR="00F27205" w:rsidRDefault="00F27205" w:rsidP="00F27205">
            <w:pPr>
              <w:pStyle w:val="ConsPlusNormal"/>
              <w:jc w:val="center"/>
            </w:pPr>
          </w:p>
          <w:p w14:paraId="0E69F8BE" w14:textId="246707AB" w:rsidR="00F27205" w:rsidRPr="001F5287" w:rsidRDefault="00F27205" w:rsidP="00F27205">
            <w:pPr>
              <w:pStyle w:val="ConsPlusNormal"/>
              <w:jc w:val="center"/>
            </w:pPr>
            <w:r w:rsidRPr="001F5287">
              <w:t>-</w:t>
            </w:r>
          </w:p>
        </w:tc>
      </w:tr>
      <w:tr w:rsidR="00F27205" w14:paraId="28030B02" w14:textId="77777777" w:rsidTr="00304A12">
        <w:tc>
          <w:tcPr>
            <w:tcW w:w="1871" w:type="dxa"/>
            <w:vMerge w:val="restart"/>
          </w:tcPr>
          <w:p w14:paraId="6BB5D355" w14:textId="77777777" w:rsidR="00F27205" w:rsidRDefault="00F27205" w:rsidP="00F27205">
            <w:pPr>
              <w:pStyle w:val="ConsPlusNormal"/>
            </w:pPr>
            <w:r>
              <w:t>Итого</w:t>
            </w:r>
          </w:p>
        </w:tc>
        <w:tc>
          <w:tcPr>
            <w:tcW w:w="1304" w:type="dxa"/>
          </w:tcPr>
          <w:p w14:paraId="660684B9" w14:textId="77777777" w:rsidR="00F27205" w:rsidRDefault="00F27205" w:rsidP="00F27205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39794D01" w14:textId="231EA146" w:rsidR="00F27205" w:rsidRDefault="00F27205" w:rsidP="00F27205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134" w:type="dxa"/>
            <w:vAlign w:val="bottom"/>
          </w:tcPr>
          <w:p w14:paraId="7D8BF334" w14:textId="45919346" w:rsidR="00F27205" w:rsidRDefault="00115FA6" w:rsidP="00F27205">
            <w:pPr>
              <w:pStyle w:val="ConsPlusNormal"/>
              <w:jc w:val="center"/>
            </w:pPr>
            <w:r>
              <w:t>5300</w:t>
            </w:r>
          </w:p>
        </w:tc>
        <w:tc>
          <w:tcPr>
            <w:tcW w:w="1077" w:type="dxa"/>
            <w:vAlign w:val="bottom"/>
          </w:tcPr>
          <w:p w14:paraId="7CFE1BE8" w14:textId="2BFCD6A5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bottom"/>
          </w:tcPr>
          <w:p w14:paraId="3B818399" w14:textId="7CCF4015" w:rsidR="00F27205" w:rsidRDefault="00115FA6" w:rsidP="00F27205">
            <w:pPr>
              <w:pStyle w:val="ConsPlusNormal"/>
            </w:pPr>
            <w:r>
              <w:t>24000</w:t>
            </w:r>
          </w:p>
        </w:tc>
        <w:tc>
          <w:tcPr>
            <w:tcW w:w="1020" w:type="dxa"/>
            <w:vAlign w:val="bottom"/>
          </w:tcPr>
          <w:p w14:paraId="72A26935" w14:textId="5775EAA5" w:rsidR="00F27205" w:rsidRDefault="00F27205" w:rsidP="00115FA6">
            <w:pPr>
              <w:pStyle w:val="ConsPlusNormal"/>
              <w:jc w:val="center"/>
            </w:pPr>
            <w:r>
              <w:t>(</w:t>
            </w:r>
            <w:r w:rsidR="00115FA6">
              <w:t>29000</w:t>
            </w:r>
            <w:r>
              <w:t xml:space="preserve"> )</w:t>
            </w:r>
          </w:p>
        </w:tc>
        <w:tc>
          <w:tcPr>
            <w:tcW w:w="1020" w:type="dxa"/>
          </w:tcPr>
          <w:p w14:paraId="19ACC2E9" w14:textId="77777777" w:rsidR="00F27205" w:rsidRDefault="00F27205" w:rsidP="00F27205">
            <w:pPr>
              <w:pStyle w:val="ConsPlusNormal"/>
              <w:jc w:val="center"/>
            </w:pPr>
          </w:p>
          <w:p w14:paraId="5BAB1448" w14:textId="13BE2922" w:rsidR="00F27205" w:rsidRDefault="00F27205" w:rsidP="00F27205">
            <w:pPr>
              <w:pStyle w:val="ConsPlusNormal"/>
              <w:jc w:val="center"/>
            </w:pPr>
            <w:r w:rsidRPr="00D526E7">
              <w:t>-</w:t>
            </w:r>
          </w:p>
        </w:tc>
        <w:tc>
          <w:tcPr>
            <w:tcW w:w="1304" w:type="dxa"/>
            <w:vAlign w:val="bottom"/>
          </w:tcPr>
          <w:p w14:paraId="4D35FC13" w14:textId="10754566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bottom"/>
          </w:tcPr>
          <w:p w14:paraId="2B1450A7" w14:textId="16397D46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4566D1C9" w14:textId="0BB7E47E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bottom"/>
          </w:tcPr>
          <w:p w14:paraId="148AF1ED" w14:textId="06F5B182" w:rsidR="00F27205" w:rsidRDefault="00115FA6" w:rsidP="00115FA6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247" w:type="dxa"/>
          </w:tcPr>
          <w:p w14:paraId="1594E21C" w14:textId="77777777" w:rsidR="00F27205" w:rsidRDefault="00F27205" w:rsidP="00F27205">
            <w:pPr>
              <w:pStyle w:val="ConsPlusNormal"/>
              <w:jc w:val="center"/>
            </w:pPr>
          </w:p>
          <w:p w14:paraId="316FC5C6" w14:textId="0BB317A1" w:rsidR="00F27205" w:rsidRDefault="00F27205" w:rsidP="00F27205">
            <w:pPr>
              <w:pStyle w:val="ConsPlusNormal"/>
              <w:jc w:val="center"/>
            </w:pPr>
            <w:r w:rsidRPr="00651C14">
              <w:t>-</w:t>
            </w:r>
          </w:p>
        </w:tc>
      </w:tr>
      <w:tr w:rsidR="00F27205" w14:paraId="0CE81600" w14:textId="77777777" w:rsidTr="00304A12">
        <w:tc>
          <w:tcPr>
            <w:tcW w:w="1871" w:type="dxa"/>
            <w:vMerge/>
          </w:tcPr>
          <w:p w14:paraId="17CA098C" w14:textId="77777777" w:rsidR="00F27205" w:rsidRDefault="00F27205" w:rsidP="00F27205">
            <w:pPr>
              <w:pStyle w:val="ConsPlusNormal"/>
            </w:pPr>
          </w:p>
        </w:tc>
        <w:tc>
          <w:tcPr>
            <w:tcW w:w="1304" w:type="dxa"/>
          </w:tcPr>
          <w:p w14:paraId="7EFB3138" w14:textId="77777777" w:rsidR="00F27205" w:rsidRDefault="00F27205" w:rsidP="00F27205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3CDCEDB7" w14:textId="059C2ACE" w:rsidR="00F27205" w:rsidRDefault="00F27205" w:rsidP="00F27205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134" w:type="dxa"/>
            <w:vAlign w:val="bottom"/>
          </w:tcPr>
          <w:p w14:paraId="0298659E" w14:textId="7CC17581" w:rsidR="00F27205" w:rsidRDefault="00F27205" w:rsidP="00F27205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77" w:type="dxa"/>
            <w:vAlign w:val="bottom"/>
          </w:tcPr>
          <w:p w14:paraId="2B7F1399" w14:textId="5308AF10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bottom"/>
          </w:tcPr>
          <w:p w14:paraId="451FAD13" w14:textId="08A424B8" w:rsidR="00F27205" w:rsidRDefault="00115FA6" w:rsidP="00F27205">
            <w:pPr>
              <w:pStyle w:val="ConsPlusNormal"/>
              <w:jc w:val="center"/>
            </w:pPr>
            <w:r>
              <w:t>3830</w:t>
            </w:r>
            <w:r w:rsidR="00F27205">
              <w:t>0</w:t>
            </w:r>
          </w:p>
        </w:tc>
        <w:tc>
          <w:tcPr>
            <w:tcW w:w="1020" w:type="dxa"/>
            <w:vAlign w:val="bottom"/>
          </w:tcPr>
          <w:p w14:paraId="6B3F903C" w14:textId="32C19CA6" w:rsidR="00F27205" w:rsidRDefault="00F27205" w:rsidP="00115FA6">
            <w:pPr>
              <w:pStyle w:val="ConsPlusNormal"/>
              <w:jc w:val="center"/>
            </w:pPr>
            <w:r>
              <w:t>(</w:t>
            </w:r>
            <w:r w:rsidR="00115FA6">
              <w:t>33000</w:t>
            </w:r>
            <w:r>
              <w:t>)</w:t>
            </w:r>
          </w:p>
        </w:tc>
        <w:tc>
          <w:tcPr>
            <w:tcW w:w="1020" w:type="dxa"/>
          </w:tcPr>
          <w:p w14:paraId="759E35C5" w14:textId="77777777" w:rsidR="00F27205" w:rsidRDefault="00F27205" w:rsidP="00F27205">
            <w:pPr>
              <w:pStyle w:val="ConsPlusNormal"/>
              <w:jc w:val="center"/>
            </w:pPr>
          </w:p>
          <w:p w14:paraId="008D41F1" w14:textId="2C09235B" w:rsidR="00F27205" w:rsidRDefault="00F27205" w:rsidP="00F27205">
            <w:pPr>
              <w:pStyle w:val="ConsPlusNormal"/>
              <w:jc w:val="center"/>
            </w:pPr>
            <w:r w:rsidRPr="00D526E7">
              <w:t>-</w:t>
            </w:r>
          </w:p>
        </w:tc>
        <w:tc>
          <w:tcPr>
            <w:tcW w:w="1304" w:type="dxa"/>
            <w:vAlign w:val="bottom"/>
          </w:tcPr>
          <w:p w14:paraId="46275CA5" w14:textId="7F97A269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vAlign w:val="bottom"/>
          </w:tcPr>
          <w:p w14:paraId="6F19F238" w14:textId="36824D02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516E3033" w14:textId="54F9CC3E" w:rsidR="00F27205" w:rsidRDefault="00F27205" w:rsidP="00F2720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07" w:type="dxa"/>
            <w:vAlign w:val="bottom"/>
          </w:tcPr>
          <w:p w14:paraId="0B3BF710" w14:textId="6E22B291" w:rsidR="00F27205" w:rsidRDefault="00115FA6" w:rsidP="00F27205">
            <w:pPr>
              <w:pStyle w:val="ConsPlusNormal"/>
              <w:jc w:val="center"/>
            </w:pPr>
            <w:r>
              <w:t>5300</w:t>
            </w:r>
          </w:p>
        </w:tc>
        <w:tc>
          <w:tcPr>
            <w:tcW w:w="1247" w:type="dxa"/>
          </w:tcPr>
          <w:p w14:paraId="1448F000" w14:textId="77777777" w:rsidR="00F27205" w:rsidRDefault="00F27205" w:rsidP="00F27205">
            <w:pPr>
              <w:pStyle w:val="ConsPlusNormal"/>
              <w:jc w:val="center"/>
            </w:pPr>
          </w:p>
          <w:p w14:paraId="1681CED2" w14:textId="4D2BF11D" w:rsidR="00F27205" w:rsidRDefault="00F27205" w:rsidP="00F27205">
            <w:pPr>
              <w:pStyle w:val="ConsPlusNormal"/>
              <w:jc w:val="center"/>
            </w:pPr>
            <w:r w:rsidRPr="00651C14">
              <w:t>-</w:t>
            </w:r>
          </w:p>
        </w:tc>
      </w:tr>
    </w:tbl>
    <w:p w14:paraId="0DF7C4D2" w14:textId="0AD1AEAB" w:rsidR="00AA3D74" w:rsidRDefault="00AA3D74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9269F8D" w14:textId="49C3BE5C" w:rsidR="00F60BFD" w:rsidRDefault="00F60BF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56ABCF7" w14:textId="234641F4" w:rsidR="00F60BFD" w:rsidRDefault="00F60BF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95CFC3D" w14:textId="5F459EC1" w:rsidR="00A63496" w:rsidRDefault="00A6349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CE82FDA" w14:textId="42807A96" w:rsidR="00A63496" w:rsidRDefault="00A6349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5EBB5C4" w14:textId="4EA901E9" w:rsidR="00A63496" w:rsidRDefault="00A6349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4BB1C17" w14:textId="77777777" w:rsidR="00A63496" w:rsidRDefault="00A6349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7DDB2CD" w14:textId="7F21271A" w:rsidR="00F60BFD" w:rsidRDefault="00F60BF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3F4380DC" w14:textId="1BB33F68" w:rsidR="00F60BFD" w:rsidRDefault="00F60BF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50B0808" w14:textId="77777777" w:rsidR="00115FA6" w:rsidRDefault="00115FA6" w:rsidP="00F60BFD">
      <w:pPr>
        <w:pStyle w:val="ConsPlusNormal"/>
        <w:jc w:val="center"/>
        <w:outlineLvl w:val="0"/>
      </w:pPr>
    </w:p>
    <w:p w14:paraId="3C3CEB7A" w14:textId="19D823EC" w:rsidR="00115FA6" w:rsidRDefault="00115FA6" w:rsidP="00D14ED7">
      <w:pPr>
        <w:pStyle w:val="ConsPlusNormal"/>
        <w:outlineLvl w:val="0"/>
      </w:pPr>
    </w:p>
    <w:p w14:paraId="2E5A5839" w14:textId="77777777" w:rsidR="00115FA6" w:rsidRDefault="00115FA6" w:rsidP="00F60BFD">
      <w:pPr>
        <w:pStyle w:val="ConsPlusNormal"/>
        <w:jc w:val="center"/>
        <w:outlineLvl w:val="0"/>
      </w:pPr>
    </w:p>
    <w:p w14:paraId="5DD1821A" w14:textId="77777777" w:rsidR="00115FA6" w:rsidRDefault="00115FA6" w:rsidP="00F60BFD">
      <w:pPr>
        <w:pStyle w:val="ConsPlusNormal"/>
        <w:jc w:val="center"/>
        <w:outlineLvl w:val="0"/>
      </w:pPr>
    </w:p>
    <w:p w14:paraId="40A43B55" w14:textId="77777777" w:rsidR="00115FA6" w:rsidRDefault="00115FA6" w:rsidP="00F60BFD">
      <w:pPr>
        <w:pStyle w:val="ConsPlusNormal"/>
        <w:jc w:val="center"/>
        <w:outlineLvl w:val="0"/>
      </w:pPr>
    </w:p>
    <w:p w14:paraId="41EC1B8A" w14:textId="77777777" w:rsidR="00115FA6" w:rsidRDefault="00115FA6" w:rsidP="00F60BFD">
      <w:pPr>
        <w:pStyle w:val="ConsPlusNormal"/>
        <w:jc w:val="center"/>
        <w:outlineLvl w:val="0"/>
      </w:pPr>
    </w:p>
    <w:p w14:paraId="2541FC95" w14:textId="77777777" w:rsidR="00115FA6" w:rsidRDefault="00115FA6" w:rsidP="00F60BFD">
      <w:pPr>
        <w:pStyle w:val="ConsPlusNormal"/>
        <w:jc w:val="center"/>
        <w:outlineLvl w:val="0"/>
      </w:pPr>
    </w:p>
    <w:p w14:paraId="67F9FBB9" w14:textId="19E9467E" w:rsidR="00F60BFD" w:rsidRDefault="00F60BFD" w:rsidP="00F60BFD">
      <w:pPr>
        <w:pStyle w:val="ConsPlusNormal"/>
        <w:jc w:val="center"/>
        <w:outlineLvl w:val="0"/>
      </w:pPr>
      <w:r>
        <w:t>6. Запасы</w:t>
      </w:r>
    </w:p>
    <w:p w14:paraId="7C3AC4BD" w14:textId="77777777" w:rsidR="00F60BFD" w:rsidRDefault="00F60BFD" w:rsidP="00F60BFD">
      <w:pPr>
        <w:pStyle w:val="ConsPlusNormal"/>
        <w:jc w:val="both"/>
      </w:pPr>
    </w:p>
    <w:p w14:paraId="759A935F" w14:textId="77777777" w:rsidR="00F60BFD" w:rsidRDefault="00F60BFD" w:rsidP="00F60BFD">
      <w:pPr>
        <w:pStyle w:val="ConsPlusNormal"/>
        <w:jc w:val="center"/>
        <w:outlineLvl w:val="1"/>
      </w:pPr>
      <w:r>
        <w:t>6.1. Наличие и движение запасов</w:t>
      </w:r>
    </w:p>
    <w:p w14:paraId="3DDD7FE8" w14:textId="7580AED6" w:rsidR="00F60BFD" w:rsidRDefault="00F60BF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4C0337D" w14:textId="3C84240B" w:rsidR="00F60BFD" w:rsidRDefault="00F60BF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47"/>
        <w:gridCol w:w="1304"/>
        <w:gridCol w:w="1247"/>
        <w:gridCol w:w="1134"/>
        <w:gridCol w:w="737"/>
        <w:gridCol w:w="1020"/>
        <w:gridCol w:w="1077"/>
        <w:gridCol w:w="1077"/>
        <w:gridCol w:w="1077"/>
        <w:gridCol w:w="1134"/>
        <w:gridCol w:w="1077"/>
        <w:gridCol w:w="1134"/>
      </w:tblGrid>
      <w:tr w:rsidR="00F60BFD" w14:paraId="0BFCAF47" w14:textId="77777777" w:rsidTr="00B808ED">
        <w:tc>
          <w:tcPr>
            <w:tcW w:w="2347" w:type="dxa"/>
            <w:vMerge w:val="restart"/>
          </w:tcPr>
          <w:p w14:paraId="46BE6B5F" w14:textId="77777777" w:rsidR="00F60BFD" w:rsidRDefault="00F60BFD" w:rsidP="00B808E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04" w:type="dxa"/>
            <w:vMerge w:val="restart"/>
          </w:tcPr>
          <w:p w14:paraId="122A022B" w14:textId="77777777" w:rsidR="00F60BFD" w:rsidRDefault="00F60BFD" w:rsidP="00B808ED">
            <w:pPr>
              <w:pStyle w:val="ConsPlusNormal"/>
              <w:jc w:val="center"/>
            </w:pPr>
            <w:r>
              <w:t>Период</w:t>
            </w:r>
          </w:p>
        </w:tc>
        <w:tc>
          <w:tcPr>
            <w:tcW w:w="2381" w:type="dxa"/>
            <w:gridSpan w:val="2"/>
          </w:tcPr>
          <w:p w14:paraId="70A1D940" w14:textId="77777777" w:rsidR="00F60BFD" w:rsidRDefault="00F60BFD" w:rsidP="00B808ED">
            <w:pPr>
              <w:pStyle w:val="ConsPlusNormal"/>
              <w:jc w:val="center"/>
            </w:pPr>
            <w:r>
              <w:t>На начало года</w:t>
            </w:r>
          </w:p>
        </w:tc>
        <w:tc>
          <w:tcPr>
            <w:tcW w:w="6122" w:type="dxa"/>
            <w:gridSpan w:val="6"/>
          </w:tcPr>
          <w:p w14:paraId="0C185DD8" w14:textId="77777777" w:rsidR="00F60BFD" w:rsidRDefault="00F60BFD" w:rsidP="00B808ED">
            <w:pPr>
              <w:pStyle w:val="ConsPlusNormal"/>
              <w:jc w:val="center"/>
            </w:pPr>
            <w:r>
              <w:t>Изменения за период</w:t>
            </w:r>
          </w:p>
        </w:tc>
        <w:tc>
          <w:tcPr>
            <w:tcW w:w="2211" w:type="dxa"/>
            <w:gridSpan w:val="2"/>
          </w:tcPr>
          <w:p w14:paraId="1DD4E909" w14:textId="77777777" w:rsidR="00F60BFD" w:rsidRDefault="00F60BFD" w:rsidP="00B808ED">
            <w:pPr>
              <w:pStyle w:val="ConsPlusNormal"/>
              <w:jc w:val="center"/>
            </w:pPr>
            <w:r>
              <w:t>На конец периода</w:t>
            </w:r>
          </w:p>
        </w:tc>
      </w:tr>
      <w:tr w:rsidR="00F60BFD" w14:paraId="28EAC088" w14:textId="77777777" w:rsidTr="00B808ED">
        <w:tc>
          <w:tcPr>
            <w:tcW w:w="2347" w:type="dxa"/>
            <w:vMerge/>
          </w:tcPr>
          <w:p w14:paraId="77DCE253" w14:textId="77777777" w:rsidR="00F60BFD" w:rsidRDefault="00F60BFD" w:rsidP="00B808ED">
            <w:pPr>
              <w:pStyle w:val="ConsPlusNormal"/>
            </w:pPr>
          </w:p>
        </w:tc>
        <w:tc>
          <w:tcPr>
            <w:tcW w:w="1304" w:type="dxa"/>
            <w:vMerge/>
          </w:tcPr>
          <w:p w14:paraId="6FE37872" w14:textId="77777777" w:rsidR="00F60BFD" w:rsidRDefault="00F60BFD" w:rsidP="00B808ED">
            <w:pPr>
              <w:pStyle w:val="ConsPlusNormal"/>
            </w:pPr>
          </w:p>
        </w:tc>
        <w:tc>
          <w:tcPr>
            <w:tcW w:w="1247" w:type="dxa"/>
            <w:vMerge w:val="restart"/>
          </w:tcPr>
          <w:p w14:paraId="049095A5" w14:textId="77777777" w:rsidR="00F60BFD" w:rsidRDefault="00F60BFD" w:rsidP="00B808ED">
            <w:pPr>
              <w:pStyle w:val="ConsPlusNormal"/>
              <w:jc w:val="center"/>
            </w:pPr>
            <w:r>
              <w:t>фактическая себестоимость</w:t>
            </w:r>
          </w:p>
        </w:tc>
        <w:tc>
          <w:tcPr>
            <w:tcW w:w="1134" w:type="dxa"/>
            <w:vMerge w:val="restart"/>
          </w:tcPr>
          <w:p w14:paraId="39C98188" w14:textId="77777777" w:rsidR="00F60BFD" w:rsidRDefault="00F60BFD" w:rsidP="00B808ED">
            <w:pPr>
              <w:pStyle w:val="ConsPlusNormal"/>
              <w:jc w:val="center"/>
            </w:pPr>
            <w:r>
              <w:t>резерв под обесценение</w:t>
            </w:r>
          </w:p>
        </w:tc>
        <w:tc>
          <w:tcPr>
            <w:tcW w:w="737" w:type="dxa"/>
            <w:vMerge w:val="restart"/>
          </w:tcPr>
          <w:p w14:paraId="027B06CB" w14:textId="77777777" w:rsidR="00F60BFD" w:rsidRDefault="00F60BFD" w:rsidP="00B808ED">
            <w:pPr>
              <w:pStyle w:val="ConsPlusNormal"/>
              <w:jc w:val="center"/>
            </w:pPr>
            <w:r>
              <w:t>затраты</w:t>
            </w:r>
          </w:p>
        </w:tc>
        <w:tc>
          <w:tcPr>
            <w:tcW w:w="2097" w:type="dxa"/>
            <w:gridSpan w:val="2"/>
          </w:tcPr>
          <w:p w14:paraId="44C038B1" w14:textId="77777777" w:rsidR="00F60BFD" w:rsidRDefault="00F60BFD" w:rsidP="00B808ED">
            <w:pPr>
              <w:pStyle w:val="ConsPlusNormal"/>
              <w:jc w:val="center"/>
            </w:pPr>
            <w:r>
              <w:t>списано</w:t>
            </w:r>
          </w:p>
        </w:tc>
        <w:tc>
          <w:tcPr>
            <w:tcW w:w="1077" w:type="dxa"/>
            <w:vMerge w:val="restart"/>
          </w:tcPr>
          <w:p w14:paraId="1D4BB8D2" w14:textId="77777777" w:rsidR="00F60BFD" w:rsidRDefault="00F60BFD" w:rsidP="00B808ED">
            <w:pPr>
              <w:pStyle w:val="ConsPlusNormal"/>
              <w:jc w:val="center"/>
            </w:pPr>
            <w:r>
              <w:t>резерв под обесценение</w:t>
            </w:r>
          </w:p>
        </w:tc>
        <w:tc>
          <w:tcPr>
            <w:tcW w:w="2211" w:type="dxa"/>
            <w:gridSpan w:val="2"/>
          </w:tcPr>
          <w:p w14:paraId="7CFE0496" w14:textId="77777777" w:rsidR="00F60BFD" w:rsidRDefault="00F60BFD" w:rsidP="00B808ED">
            <w:pPr>
              <w:pStyle w:val="ConsPlusNormal"/>
              <w:jc w:val="center"/>
            </w:pPr>
            <w:r>
              <w:t>изменения видов запасов</w:t>
            </w:r>
          </w:p>
        </w:tc>
        <w:tc>
          <w:tcPr>
            <w:tcW w:w="1077" w:type="dxa"/>
            <w:vMerge w:val="restart"/>
          </w:tcPr>
          <w:p w14:paraId="3802E674" w14:textId="77777777" w:rsidR="00F60BFD" w:rsidRDefault="00F60BFD" w:rsidP="00B808ED">
            <w:pPr>
              <w:pStyle w:val="ConsPlusNormal"/>
              <w:jc w:val="center"/>
            </w:pPr>
            <w:r>
              <w:t>фактическая себестоимость</w:t>
            </w:r>
          </w:p>
        </w:tc>
        <w:tc>
          <w:tcPr>
            <w:tcW w:w="1134" w:type="dxa"/>
            <w:vMerge w:val="restart"/>
          </w:tcPr>
          <w:p w14:paraId="624FC2A3" w14:textId="77777777" w:rsidR="00F60BFD" w:rsidRDefault="00F60BFD" w:rsidP="00B808ED">
            <w:pPr>
              <w:pStyle w:val="ConsPlusNormal"/>
              <w:jc w:val="center"/>
            </w:pPr>
            <w:r>
              <w:t>резерв под обесценение</w:t>
            </w:r>
          </w:p>
        </w:tc>
      </w:tr>
      <w:tr w:rsidR="00F60BFD" w14:paraId="5E735F8E" w14:textId="77777777" w:rsidTr="00B808ED">
        <w:tc>
          <w:tcPr>
            <w:tcW w:w="2347" w:type="dxa"/>
            <w:vMerge/>
          </w:tcPr>
          <w:p w14:paraId="50E8E8AA" w14:textId="77777777" w:rsidR="00F60BFD" w:rsidRDefault="00F60BFD" w:rsidP="00B808ED">
            <w:pPr>
              <w:pStyle w:val="ConsPlusNormal"/>
            </w:pPr>
          </w:p>
        </w:tc>
        <w:tc>
          <w:tcPr>
            <w:tcW w:w="1304" w:type="dxa"/>
            <w:vMerge/>
          </w:tcPr>
          <w:p w14:paraId="123291A2" w14:textId="77777777" w:rsidR="00F60BFD" w:rsidRDefault="00F60BFD" w:rsidP="00B808ED">
            <w:pPr>
              <w:pStyle w:val="ConsPlusNormal"/>
            </w:pPr>
          </w:p>
        </w:tc>
        <w:tc>
          <w:tcPr>
            <w:tcW w:w="1247" w:type="dxa"/>
            <w:vMerge/>
          </w:tcPr>
          <w:p w14:paraId="3909BF74" w14:textId="77777777" w:rsidR="00F60BFD" w:rsidRDefault="00F60BFD" w:rsidP="00B808ED">
            <w:pPr>
              <w:pStyle w:val="ConsPlusNormal"/>
            </w:pPr>
          </w:p>
        </w:tc>
        <w:tc>
          <w:tcPr>
            <w:tcW w:w="1134" w:type="dxa"/>
            <w:vMerge/>
          </w:tcPr>
          <w:p w14:paraId="4602A98B" w14:textId="77777777" w:rsidR="00F60BFD" w:rsidRDefault="00F60BFD" w:rsidP="00B808ED">
            <w:pPr>
              <w:pStyle w:val="ConsPlusNormal"/>
            </w:pPr>
          </w:p>
        </w:tc>
        <w:tc>
          <w:tcPr>
            <w:tcW w:w="737" w:type="dxa"/>
            <w:vMerge/>
          </w:tcPr>
          <w:p w14:paraId="6F2F229E" w14:textId="77777777" w:rsidR="00F60BFD" w:rsidRDefault="00F60BFD" w:rsidP="00B808ED">
            <w:pPr>
              <w:pStyle w:val="ConsPlusNormal"/>
            </w:pPr>
          </w:p>
        </w:tc>
        <w:tc>
          <w:tcPr>
            <w:tcW w:w="1020" w:type="dxa"/>
          </w:tcPr>
          <w:p w14:paraId="7E500187" w14:textId="77777777" w:rsidR="00F60BFD" w:rsidRDefault="00F60BFD" w:rsidP="00B808ED">
            <w:pPr>
              <w:pStyle w:val="ConsPlusNormal"/>
              <w:jc w:val="center"/>
            </w:pPr>
            <w:r>
              <w:t>фактическая себестоимость</w:t>
            </w:r>
          </w:p>
        </w:tc>
        <w:tc>
          <w:tcPr>
            <w:tcW w:w="1077" w:type="dxa"/>
          </w:tcPr>
          <w:p w14:paraId="5E579B3E" w14:textId="77777777" w:rsidR="00F60BFD" w:rsidRDefault="00F60BFD" w:rsidP="00B808ED">
            <w:pPr>
              <w:pStyle w:val="ConsPlusNormal"/>
              <w:jc w:val="center"/>
            </w:pPr>
            <w:r>
              <w:t>резерв под обесценение</w:t>
            </w:r>
          </w:p>
        </w:tc>
        <w:tc>
          <w:tcPr>
            <w:tcW w:w="1077" w:type="dxa"/>
            <w:vMerge/>
          </w:tcPr>
          <w:p w14:paraId="61EB7575" w14:textId="77777777" w:rsidR="00F60BFD" w:rsidRDefault="00F60BFD" w:rsidP="00B808ED">
            <w:pPr>
              <w:pStyle w:val="ConsPlusNormal"/>
            </w:pPr>
          </w:p>
        </w:tc>
        <w:tc>
          <w:tcPr>
            <w:tcW w:w="1077" w:type="dxa"/>
          </w:tcPr>
          <w:p w14:paraId="210604D7" w14:textId="77777777" w:rsidR="00F60BFD" w:rsidRDefault="00F60BFD" w:rsidP="00B808ED">
            <w:pPr>
              <w:pStyle w:val="ConsPlusNormal"/>
              <w:jc w:val="center"/>
            </w:pPr>
            <w:r>
              <w:t>фактическая себестоимость</w:t>
            </w:r>
          </w:p>
        </w:tc>
        <w:tc>
          <w:tcPr>
            <w:tcW w:w="1134" w:type="dxa"/>
          </w:tcPr>
          <w:p w14:paraId="7EF45ED4" w14:textId="77777777" w:rsidR="00F60BFD" w:rsidRDefault="00F60BFD" w:rsidP="00B808ED">
            <w:pPr>
              <w:pStyle w:val="ConsPlusNormal"/>
              <w:jc w:val="center"/>
            </w:pPr>
            <w:r>
              <w:t>резерв под обесценение</w:t>
            </w:r>
          </w:p>
        </w:tc>
        <w:tc>
          <w:tcPr>
            <w:tcW w:w="1077" w:type="dxa"/>
            <w:vMerge/>
          </w:tcPr>
          <w:p w14:paraId="7FE6EA17" w14:textId="77777777" w:rsidR="00F60BFD" w:rsidRDefault="00F60BFD" w:rsidP="00B808ED">
            <w:pPr>
              <w:pStyle w:val="ConsPlusNormal"/>
            </w:pPr>
          </w:p>
        </w:tc>
        <w:tc>
          <w:tcPr>
            <w:tcW w:w="1134" w:type="dxa"/>
            <w:vMerge/>
          </w:tcPr>
          <w:p w14:paraId="58AF76F4" w14:textId="77777777" w:rsidR="00F60BFD" w:rsidRDefault="00F60BFD" w:rsidP="00B808ED">
            <w:pPr>
              <w:pStyle w:val="ConsPlusNormal"/>
            </w:pPr>
          </w:p>
        </w:tc>
      </w:tr>
      <w:tr w:rsidR="00115FA6" w14:paraId="6D266AEC" w14:textId="77777777" w:rsidTr="00B808ED">
        <w:tc>
          <w:tcPr>
            <w:tcW w:w="2347" w:type="dxa"/>
            <w:vMerge w:val="restart"/>
          </w:tcPr>
          <w:p w14:paraId="0B25C087" w14:textId="77777777" w:rsidR="00115FA6" w:rsidRDefault="00115FA6" w:rsidP="00115FA6">
            <w:pPr>
              <w:pStyle w:val="ConsPlusNormal"/>
            </w:pPr>
            <w:r>
              <w:t>Запасы - всего</w:t>
            </w:r>
          </w:p>
        </w:tc>
        <w:tc>
          <w:tcPr>
            <w:tcW w:w="1304" w:type="dxa"/>
          </w:tcPr>
          <w:p w14:paraId="7456B5E6" w14:textId="77777777" w:rsidR="00115FA6" w:rsidRDefault="00115FA6" w:rsidP="00115FA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4257AAC6" w14:textId="3D8D2FFE" w:rsidR="00115FA6" w:rsidRDefault="00115FA6" w:rsidP="00115FA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247" w:type="dxa"/>
            <w:vAlign w:val="bottom"/>
          </w:tcPr>
          <w:p w14:paraId="383F3C75" w14:textId="217D28D7" w:rsidR="00115FA6" w:rsidRDefault="00115FA6" w:rsidP="00115FA6">
            <w:pPr>
              <w:pStyle w:val="ConsPlusNormal"/>
            </w:pPr>
            <w:r>
              <w:t>1931</w:t>
            </w:r>
          </w:p>
        </w:tc>
        <w:tc>
          <w:tcPr>
            <w:tcW w:w="1134" w:type="dxa"/>
            <w:vAlign w:val="bottom"/>
          </w:tcPr>
          <w:p w14:paraId="6CFF15C4" w14:textId="31CC2E27" w:rsidR="00115FA6" w:rsidRDefault="00115FA6" w:rsidP="00115FA6">
            <w:pPr>
              <w:pStyle w:val="ConsPlusNormal"/>
              <w:jc w:val="center"/>
            </w:pPr>
            <w:r>
              <w:t>(-)</w:t>
            </w:r>
          </w:p>
        </w:tc>
        <w:tc>
          <w:tcPr>
            <w:tcW w:w="737" w:type="dxa"/>
            <w:vAlign w:val="bottom"/>
          </w:tcPr>
          <w:p w14:paraId="10F2E210" w14:textId="5DD52590" w:rsidR="00115FA6" w:rsidRDefault="00115FA6" w:rsidP="00115FA6">
            <w:pPr>
              <w:pStyle w:val="ConsPlusNormal"/>
            </w:pPr>
            <w:r>
              <w:t>687</w:t>
            </w:r>
          </w:p>
        </w:tc>
        <w:tc>
          <w:tcPr>
            <w:tcW w:w="1020" w:type="dxa"/>
            <w:vAlign w:val="bottom"/>
          </w:tcPr>
          <w:p w14:paraId="50D73BFB" w14:textId="3B9E5E3D" w:rsidR="00115FA6" w:rsidRDefault="00115FA6" w:rsidP="00115FA6">
            <w:pPr>
              <w:pStyle w:val="ConsPlusNormal"/>
              <w:jc w:val="center"/>
            </w:pPr>
            <w:r>
              <w:t>(1920)</w:t>
            </w:r>
          </w:p>
        </w:tc>
        <w:tc>
          <w:tcPr>
            <w:tcW w:w="1077" w:type="dxa"/>
            <w:vAlign w:val="bottom"/>
          </w:tcPr>
          <w:p w14:paraId="6C24E08D" w14:textId="0FE103AE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5DC76F4A" w14:textId="0CFF4090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470563A4" w14:textId="736AA6B5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34CC6AC9" w14:textId="21D46B53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2129838D" w14:textId="66EF0445" w:rsidR="00115FA6" w:rsidRDefault="00115FA6" w:rsidP="00115FA6">
            <w:pPr>
              <w:pStyle w:val="ConsPlusNormal"/>
            </w:pPr>
            <w:r>
              <w:t>698</w:t>
            </w:r>
          </w:p>
        </w:tc>
        <w:tc>
          <w:tcPr>
            <w:tcW w:w="1134" w:type="dxa"/>
            <w:vAlign w:val="bottom"/>
          </w:tcPr>
          <w:p w14:paraId="50A88C97" w14:textId="29DE0CFC" w:rsidR="00115FA6" w:rsidRDefault="00115FA6" w:rsidP="00115FA6">
            <w:pPr>
              <w:pStyle w:val="ConsPlusNormal"/>
              <w:jc w:val="center"/>
            </w:pPr>
            <w:r>
              <w:t>(-)</w:t>
            </w:r>
          </w:p>
        </w:tc>
      </w:tr>
      <w:tr w:rsidR="00115FA6" w14:paraId="4BB45146" w14:textId="77777777" w:rsidTr="00B808ED">
        <w:tc>
          <w:tcPr>
            <w:tcW w:w="2347" w:type="dxa"/>
            <w:vMerge/>
          </w:tcPr>
          <w:p w14:paraId="75E0D96A" w14:textId="77777777" w:rsidR="00115FA6" w:rsidRDefault="00115FA6" w:rsidP="00115FA6">
            <w:pPr>
              <w:pStyle w:val="ConsPlusNormal"/>
            </w:pPr>
          </w:p>
        </w:tc>
        <w:tc>
          <w:tcPr>
            <w:tcW w:w="1304" w:type="dxa"/>
          </w:tcPr>
          <w:p w14:paraId="2932B1BB" w14:textId="77777777" w:rsidR="00115FA6" w:rsidRDefault="00115FA6" w:rsidP="00115FA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4E01B71C" w14:textId="18D91399" w:rsidR="00115FA6" w:rsidRDefault="00115FA6" w:rsidP="00115FA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247" w:type="dxa"/>
            <w:vAlign w:val="bottom"/>
          </w:tcPr>
          <w:p w14:paraId="32DA93E6" w14:textId="4198A14B" w:rsidR="00115FA6" w:rsidRDefault="00115FA6" w:rsidP="00115FA6">
            <w:pPr>
              <w:pStyle w:val="ConsPlusNormal"/>
            </w:pPr>
            <w:r>
              <w:t>1444</w:t>
            </w:r>
          </w:p>
        </w:tc>
        <w:tc>
          <w:tcPr>
            <w:tcW w:w="1134" w:type="dxa"/>
            <w:vAlign w:val="bottom"/>
          </w:tcPr>
          <w:p w14:paraId="0668B985" w14:textId="54192B3C" w:rsidR="00115FA6" w:rsidRDefault="00115FA6" w:rsidP="00115FA6">
            <w:pPr>
              <w:pStyle w:val="ConsPlusNormal"/>
              <w:jc w:val="center"/>
            </w:pPr>
            <w:r>
              <w:t>(-)</w:t>
            </w:r>
          </w:p>
        </w:tc>
        <w:tc>
          <w:tcPr>
            <w:tcW w:w="737" w:type="dxa"/>
            <w:vAlign w:val="bottom"/>
          </w:tcPr>
          <w:p w14:paraId="7AA1EA6C" w14:textId="61242106" w:rsidR="00115FA6" w:rsidRDefault="00115FA6" w:rsidP="00115FA6">
            <w:pPr>
              <w:pStyle w:val="ConsPlusNormal"/>
            </w:pPr>
            <w:r>
              <w:t>12899</w:t>
            </w:r>
          </w:p>
        </w:tc>
        <w:tc>
          <w:tcPr>
            <w:tcW w:w="1020" w:type="dxa"/>
            <w:vAlign w:val="bottom"/>
          </w:tcPr>
          <w:p w14:paraId="30AB1989" w14:textId="0CB9DE4C" w:rsidR="00115FA6" w:rsidRDefault="00115FA6" w:rsidP="00115FA6">
            <w:pPr>
              <w:pStyle w:val="ConsPlusNormal"/>
              <w:jc w:val="center"/>
            </w:pPr>
            <w:r>
              <w:t>(12412 )</w:t>
            </w:r>
          </w:p>
        </w:tc>
        <w:tc>
          <w:tcPr>
            <w:tcW w:w="1077" w:type="dxa"/>
            <w:vAlign w:val="bottom"/>
          </w:tcPr>
          <w:p w14:paraId="2EFF709E" w14:textId="625720E6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18901AB1" w14:textId="6DEC983C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6B5CC21A" w14:textId="17BC7B21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608F5C6D" w14:textId="216621A6" w:rsidR="00115FA6" w:rsidRDefault="00115FA6" w:rsidP="00115FA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76D99A89" w14:textId="4E54CA9B" w:rsidR="00115FA6" w:rsidRDefault="00115FA6" w:rsidP="00115FA6">
            <w:pPr>
              <w:pStyle w:val="ConsPlusNormal"/>
            </w:pPr>
            <w:r>
              <w:t>1931</w:t>
            </w:r>
          </w:p>
        </w:tc>
        <w:tc>
          <w:tcPr>
            <w:tcW w:w="1134" w:type="dxa"/>
            <w:vAlign w:val="bottom"/>
          </w:tcPr>
          <w:p w14:paraId="150A6AEA" w14:textId="23DCEA54" w:rsidR="00115FA6" w:rsidRDefault="00115FA6" w:rsidP="00115FA6">
            <w:pPr>
              <w:pStyle w:val="ConsPlusNormal"/>
              <w:jc w:val="center"/>
            </w:pPr>
            <w:r>
              <w:t>(-)</w:t>
            </w:r>
          </w:p>
        </w:tc>
      </w:tr>
      <w:tr w:rsidR="00F60BFD" w14:paraId="4579C442" w14:textId="77777777" w:rsidTr="00B808ED">
        <w:tc>
          <w:tcPr>
            <w:tcW w:w="2347" w:type="dxa"/>
            <w:tcBorders>
              <w:bottom w:val="nil"/>
            </w:tcBorders>
          </w:tcPr>
          <w:p w14:paraId="3F86D0EC" w14:textId="77777777" w:rsidR="00F60BFD" w:rsidRDefault="00F60BFD" w:rsidP="00F60BFD">
            <w:pPr>
              <w:pStyle w:val="ConsPlusNormal"/>
              <w:ind w:left="283"/>
            </w:pPr>
            <w:r>
              <w:t>в том числе:</w:t>
            </w:r>
          </w:p>
          <w:p w14:paraId="5F9EC218" w14:textId="7C8AD31A" w:rsidR="00F60BFD" w:rsidRPr="00F60BFD" w:rsidRDefault="00F60BFD" w:rsidP="00F60BFD">
            <w:pPr>
              <w:pStyle w:val="ConsPlusNormal"/>
              <w:ind w:left="283"/>
              <w:rPr>
                <w:i/>
              </w:rPr>
            </w:pPr>
            <w:r>
              <w:rPr>
                <w:i/>
              </w:rPr>
              <w:t>сырье и материалы сч.10</w:t>
            </w:r>
          </w:p>
        </w:tc>
        <w:tc>
          <w:tcPr>
            <w:tcW w:w="1304" w:type="dxa"/>
          </w:tcPr>
          <w:p w14:paraId="7708A20A" w14:textId="77777777" w:rsidR="00F60BFD" w:rsidRDefault="00F60BFD" w:rsidP="00F60BFD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6889007D" w14:textId="213D4A41" w:rsidR="00F60BFD" w:rsidRDefault="00F60BFD" w:rsidP="00F60BFD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247" w:type="dxa"/>
            <w:vAlign w:val="bottom"/>
          </w:tcPr>
          <w:p w14:paraId="6AE49938" w14:textId="53858538" w:rsidR="00F60BFD" w:rsidRDefault="00115FA6" w:rsidP="00F60BFD">
            <w:pPr>
              <w:pStyle w:val="ConsPlusNormal"/>
            </w:pPr>
            <w:r>
              <w:t>1931</w:t>
            </w:r>
          </w:p>
        </w:tc>
        <w:tc>
          <w:tcPr>
            <w:tcW w:w="1134" w:type="dxa"/>
            <w:vAlign w:val="bottom"/>
          </w:tcPr>
          <w:p w14:paraId="5ED6E311" w14:textId="11A4763B" w:rsidR="00F60BFD" w:rsidRDefault="00F60BFD" w:rsidP="00F60BFD">
            <w:pPr>
              <w:pStyle w:val="ConsPlusNormal"/>
              <w:jc w:val="center"/>
            </w:pPr>
            <w:r>
              <w:t>(-)</w:t>
            </w:r>
          </w:p>
        </w:tc>
        <w:tc>
          <w:tcPr>
            <w:tcW w:w="737" w:type="dxa"/>
            <w:vAlign w:val="bottom"/>
          </w:tcPr>
          <w:p w14:paraId="74D1E867" w14:textId="2B7F131E" w:rsidR="00F60BFD" w:rsidRDefault="00115FA6" w:rsidP="00E93CFD">
            <w:pPr>
              <w:pStyle w:val="ConsPlusNormal"/>
              <w:jc w:val="center"/>
            </w:pPr>
            <w:r>
              <w:t>687</w:t>
            </w:r>
          </w:p>
        </w:tc>
        <w:tc>
          <w:tcPr>
            <w:tcW w:w="1020" w:type="dxa"/>
            <w:vAlign w:val="bottom"/>
          </w:tcPr>
          <w:p w14:paraId="33CDA078" w14:textId="6FC0A55E" w:rsidR="00F60BFD" w:rsidRDefault="00F60BFD" w:rsidP="00115FA6">
            <w:pPr>
              <w:pStyle w:val="ConsPlusNormal"/>
              <w:jc w:val="center"/>
            </w:pPr>
            <w:r>
              <w:t>(</w:t>
            </w:r>
            <w:r w:rsidR="00115FA6">
              <w:t>1920</w:t>
            </w:r>
            <w:r>
              <w:t>)</w:t>
            </w:r>
          </w:p>
        </w:tc>
        <w:tc>
          <w:tcPr>
            <w:tcW w:w="1077" w:type="dxa"/>
            <w:vAlign w:val="bottom"/>
          </w:tcPr>
          <w:p w14:paraId="7291E88B" w14:textId="0E8D0A7E" w:rsidR="00F60BFD" w:rsidRDefault="00F60BFD" w:rsidP="00F60BF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62930B3D" w14:textId="587BBFF7" w:rsidR="00F60BFD" w:rsidRDefault="00F60BFD" w:rsidP="00F60BF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3E230EFB" w14:textId="27737371" w:rsidR="00F60BFD" w:rsidRDefault="00F60BFD" w:rsidP="00F60BF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62029BA2" w14:textId="13208B3F" w:rsidR="00F60BFD" w:rsidRDefault="00F60BFD" w:rsidP="00F60BF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191977A3" w14:textId="05D5371C" w:rsidR="00F60BFD" w:rsidRDefault="00115FA6" w:rsidP="00E93CFD">
            <w:pPr>
              <w:pStyle w:val="ConsPlusNormal"/>
              <w:jc w:val="center"/>
            </w:pPr>
            <w:r>
              <w:t>698</w:t>
            </w:r>
          </w:p>
        </w:tc>
        <w:tc>
          <w:tcPr>
            <w:tcW w:w="1134" w:type="dxa"/>
            <w:vAlign w:val="bottom"/>
          </w:tcPr>
          <w:p w14:paraId="010F5D45" w14:textId="43BE7F39" w:rsidR="00F60BFD" w:rsidRDefault="00F60BFD" w:rsidP="00E93CFD">
            <w:pPr>
              <w:pStyle w:val="ConsPlusNormal"/>
              <w:jc w:val="center"/>
            </w:pPr>
            <w:r>
              <w:t>(</w:t>
            </w:r>
            <w:r w:rsidR="00E93CFD">
              <w:t>-</w:t>
            </w:r>
            <w:r>
              <w:t>)</w:t>
            </w:r>
          </w:p>
        </w:tc>
      </w:tr>
      <w:tr w:rsidR="00F60BFD" w14:paraId="503B39D4" w14:textId="77777777" w:rsidTr="00B808ED">
        <w:tc>
          <w:tcPr>
            <w:tcW w:w="2347" w:type="dxa"/>
            <w:tcBorders>
              <w:top w:val="nil"/>
            </w:tcBorders>
            <w:vAlign w:val="bottom"/>
          </w:tcPr>
          <w:p w14:paraId="6B6AE78D" w14:textId="48ED13DC" w:rsidR="00F60BFD" w:rsidRDefault="00F60BFD" w:rsidP="00F60BFD">
            <w:pPr>
              <w:pStyle w:val="ConsPlusNormal"/>
              <w:ind w:left="283"/>
            </w:pPr>
          </w:p>
        </w:tc>
        <w:tc>
          <w:tcPr>
            <w:tcW w:w="1304" w:type="dxa"/>
          </w:tcPr>
          <w:p w14:paraId="55C9EA82" w14:textId="77777777" w:rsidR="00F60BFD" w:rsidRDefault="00F60BFD" w:rsidP="00F60BFD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7F41EDC7" w14:textId="3E366C7F" w:rsidR="00F60BFD" w:rsidRDefault="00F60BFD" w:rsidP="00F60BFD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1247" w:type="dxa"/>
            <w:vAlign w:val="bottom"/>
          </w:tcPr>
          <w:p w14:paraId="1F4BD851" w14:textId="05FE23F1" w:rsidR="00F60BFD" w:rsidRDefault="00115FA6" w:rsidP="00F60BFD">
            <w:pPr>
              <w:pStyle w:val="ConsPlusNormal"/>
            </w:pPr>
            <w:r>
              <w:t>1444</w:t>
            </w:r>
          </w:p>
        </w:tc>
        <w:tc>
          <w:tcPr>
            <w:tcW w:w="1134" w:type="dxa"/>
            <w:vAlign w:val="bottom"/>
          </w:tcPr>
          <w:p w14:paraId="3BB659FE" w14:textId="72985181" w:rsidR="00F60BFD" w:rsidRDefault="00F60BFD" w:rsidP="00F60BFD">
            <w:pPr>
              <w:pStyle w:val="ConsPlusNormal"/>
              <w:jc w:val="center"/>
            </w:pPr>
            <w:r>
              <w:t>(-)</w:t>
            </w:r>
          </w:p>
        </w:tc>
        <w:tc>
          <w:tcPr>
            <w:tcW w:w="737" w:type="dxa"/>
            <w:vAlign w:val="bottom"/>
          </w:tcPr>
          <w:p w14:paraId="5DA73273" w14:textId="3406920B" w:rsidR="00F60BFD" w:rsidRDefault="00115FA6" w:rsidP="00E93CFD">
            <w:pPr>
              <w:pStyle w:val="ConsPlusNormal"/>
              <w:jc w:val="center"/>
            </w:pPr>
            <w:r>
              <w:t>12899</w:t>
            </w:r>
          </w:p>
        </w:tc>
        <w:tc>
          <w:tcPr>
            <w:tcW w:w="1020" w:type="dxa"/>
            <w:vAlign w:val="bottom"/>
          </w:tcPr>
          <w:p w14:paraId="7247430F" w14:textId="69516221" w:rsidR="00F60BFD" w:rsidRDefault="00F60BFD" w:rsidP="00115FA6">
            <w:pPr>
              <w:pStyle w:val="ConsPlusNormal"/>
              <w:jc w:val="center"/>
            </w:pPr>
            <w:r>
              <w:t>(</w:t>
            </w:r>
            <w:r w:rsidR="00115FA6">
              <w:t>12412</w:t>
            </w:r>
            <w:r>
              <w:t xml:space="preserve"> )</w:t>
            </w:r>
          </w:p>
        </w:tc>
        <w:tc>
          <w:tcPr>
            <w:tcW w:w="1077" w:type="dxa"/>
            <w:vAlign w:val="bottom"/>
          </w:tcPr>
          <w:p w14:paraId="32E49C1F" w14:textId="53D82E42" w:rsidR="00F60BFD" w:rsidRDefault="00F60BFD" w:rsidP="00F60BF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07462CE7" w14:textId="1E805B8C" w:rsidR="00F60BFD" w:rsidRDefault="00F60BFD" w:rsidP="00F60BF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2A355304" w14:textId="628AB784" w:rsidR="00F60BFD" w:rsidRDefault="00F60BFD" w:rsidP="00F60BF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5ABE83AA" w14:textId="7EAF35AA" w:rsidR="00F60BFD" w:rsidRDefault="00F60BFD" w:rsidP="00F60BFD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vAlign w:val="bottom"/>
          </w:tcPr>
          <w:p w14:paraId="59CDE7F9" w14:textId="7037C5F8" w:rsidR="00F60BFD" w:rsidRDefault="00115FA6" w:rsidP="00E93CFD">
            <w:pPr>
              <w:pStyle w:val="ConsPlusNormal"/>
              <w:jc w:val="center"/>
            </w:pPr>
            <w:r>
              <w:t>1931</w:t>
            </w:r>
          </w:p>
        </w:tc>
        <w:tc>
          <w:tcPr>
            <w:tcW w:w="1134" w:type="dxa"/>
            <w:vAlign w:val="bottom"/>
          </w:tcPr>
          <w:p w14:paraId="4B4925C8" w14:textId="711B6266" w:rsidR="00F60BFD" w:rsidRDefault="00F60BFD" w:rsidP="00E93CFD">
            <w:pPr>
              <w:pStyle w:val="ConsPlusNormal"/>
              <w:jc w:val="center"/>
            </w:pPr>
            <w:r>
              <w:t>(</w:t>
            </w:r>
            <w:r w:rsidR="00E93CFD">
              <w:t>-</w:t>
            </w:r>
            <w:r>
              <w:t>)</w:t>
            </w:r>
          </w:p>
        </w:tc>
      </w:tr>
    </w:tbl>
    <w:p w14:paraId="34678779" w14:textId="6F83AB6E" w:rsidR="00F60BFD" w:rsidRDefault="00F60BF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95489DB" w14:textId="2B3969CE" w:rsidR="00115FA6" w:rsidRDefault="00115FA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49CD61B" w14:textId="1FCEB495" w:rsidR="00115FA6" w:rsidRDefault="00115FA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7F28BBF" w14:textId="0EE81381" w:rsidR="00115FA6" w:rsidRDefault="00115FA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840EBAA" w14:textId="6D9DD49D" w:rsidR="00115FA6" w:rsidRDefault="00115FA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AF26E9D" w14:textId="77777777" w:rsidR="00115FA6" w:rsidRDefault="00115FA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A945DF0" w14:textId="08E49D54" w:rsidR="00F60BFD" w:rsidRDefault="00F60BF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9D4B7AF" w14:textId="77777777" w:rsidR="00D14ED7" w:rsidRDefault="00D14ED7" w:rsidP="0046492A">
      <w:pPr>
        <w:pStyle w:val="ConsPlusNormal"/>
        <w:jc w:val="center"/>
        <w:outlineLvl w:val="0"/>
      </w:pPr>
    </w:p>
    <w:p w14:paraId="1FA15CCE" w14:textId="77777777" w:rsidR="00D14ED7" w:rsidRDefault="00D14ED7" w:rsidP="0046492A">
      <w:pPr>
        <w:pStyle w:val="ConsPlusNormal"/>
        <w:jc w:val="center"/>
        <w:outlineLvl w:val="0"/>
      </w:pPr>
    </w:p>
    <w:p w14:paraId="41246E24" w14:textId="109783A0" w:rsidR="0019641E" w:rsidRDefault="0019641E" w:rsidP="0046492A">
      <w:pPr>
        <w:pStyle w:val="ConsPlusNormal"/>
        <w:jc w:val="center"/>
        <w:outlineLvl w:val="0"/>
      </w:pPr>
      <w:r>
        <w:lastRenderedPageBreak/>
        <w:t>7. Дебиторская задолженность</w:t>
      </w:r>
    </w:p>
    <w:p w14:paraId="40AB95FA" w14:textId="62EA3A61" w:rsidR="0019641E" w:rsidRPr="00E1381C" w:rsidRDefault="0019641E" w:rsidP="0046492A">
      <w:pPr>
        <w:pStyle w:val="ConsPlusNormal"/>
        <w:jc w:val="center"/>
        <w:outlineLvl w:val="1"/>
      </w:pPr>
      <w:r w:rsidRPr="00E1381C">
        <w:t>7.1. Наличие и движение дебиторской задолженности</w:t>
      </w:r>
    </w:p>
    <w:p w14:paraId="51D9EDAC" w14:textId="77777777" w:rsidR="00F60BFD" w:rsidRPr="00E1381C" w:rsidRDefault="00F60BF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47"/>
        <w:gridCol w:w="1304"/>
        <w:gridCol w:w="1095"/>
        <w:gridCol w:w="1077"/>
        <w:gridCol w:w="1635"/>
        <w:gridCol w:w="1134"/>
        <w:gridCol w:w="794"/>
        <w:gridCol w:w="794"/>
        <w:gridCol w:w="1077"/>
        <w:gridCol w:w="964"/>
        <w:gridCol w:w="1095"/>
        <w:gridCol w:w="1247"/>
      </w:tblGrid>
      <w:tr w:rsidR="0019641E" w:rsidRPr="00E1381C" w14:paraId="6096CABA" w14:textId="77777777" w:rsidTr="00B808ED">
        <w:tc>
          <w:tcPr>
            <w:tcW w:w="2347" w:type="dxa"/>
            <w:vMerge w:val="restart"/>
          </w:tcPr>
          <w:p w14:paraId="297E7774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Наименование показателя</w:t>
            </w:r>
          </w:p>
        </w:tc>
        <w:tc>
          <w:tcPr>
            <w:tcW w:w="1304" w:type="dxa"/>
            <w:vMerge w:val="restart"/>
          </w:tcPr>
          <w:p w14:paraId="73B96166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Период</w:t>
            </w:r>
          </w:p>
        </w:tc>
        <w:tc>
          <w:tcPr>
            <w:tcW w:w="2172" w:type="dxa"/>
            <w:gridSpan w:val="2"/>
          </w:tcPr>
          <w:p w14:paraId="29DA721A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На начало года</w:t>
            </w:r>
          </w:p>
        </w:tc>
        <w:tc>
          <w:tcPr>
            <w:tcW w:w="6398" w:type="dxa"/>
            <w:gridSpan w:val="6"/>
          </w:tcPr>
          <w:p w14:paraId="3C582696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Изменения за период</w:t>
            </w:r>
          </w:p>
          <w:p w14:paraId="1CCD2BD9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(за минусом дебиторской задолженности, поступившей и погашенной (списанной) в одном отчетном периоде)</w:t>
            </w:r>
          </w:p>
        </w:tc>
        <w:tc>
          <w:tcPr>
            <w:tcW w:w="2342" w:type="dxa"/>
            <w:gridSpan w:val="2"/>
          </w:tcPr>
          <w:p w14:paraId="0617F821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На конец периода</w:t>
            </w:r>
          </w:p>
        </w:tc>
      </w:tr>
      <w:tr w:rsidR="0019641E" w:rsidRPr="00E1381C" w14:paraId="2D5CA5E3" w14:textId="77777777" w:rsidTr="00B808ED">
        <w:tc>
          <w:tcPr>
            <w:tcW w:w="2347" w:type="dxa"/>
            <w:vMerge/>
          </w:tcPr>
          <w:p w14:paraId="13EC1904" w14:textId="77777777" w:rsidR="0019641E" w:rsidRPr="00E1381C" w:rsidRDefault="0019641E" w:rsidP="00B808ED">
            <w:pPr>
              <w:pStyle w:val="ConsPlusNormal"/>
            </w:pPr>
          </w:p>
        </w:tc>
        <w:tc>
          <w:tcPr>
            <w:tcW w:w="1304" w:type="dxa"/>
            <w:vMerge/>
          </w:tcPr>
          <w:p w14:paraId="638860F4" w14:textId="77777777" w:rsidR="0019641E" w:rsidRPr="00E1381C" w:rsidRDefault="0019641E" w:rsidP="00B808ED">
            <w:pPr>
              <w:pStyle w:val="ConsPlusNormal"/>
            </w:pPr>
          </w:p>
        </w:tc>
        <w:tc>
          <w:tcPr>
            <w:tcW w:w="1095" w:type="dxa"/>
            <w:vMerge w:val="restart"/>
          </w:tcPr>
          <w:p w14:paraId="01FC5AD1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по условиям договора</w:t>
            </w:r>
          </w:p>
        </w:tc>
        <w:tc>
          <w:tcPr>
            <w:tcW w:w="1077" w:type="dxa"/>
            <w:vMerge w:val="restart"/>
          </w:tcPr>
          <w:p w14:paraId="4934C62A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резерв по сомнительным долгам</w:t>
            </w:r>
          </w:p>
        </w:tc>
        <w:tc>
          <w:tcPr>
            <w:tcW w:w="2769" w:type="dxa"/>
            <w:gridSpan w:val="2"/>
          </w:tcPr>
          <w:p w14:paraId="08A3029E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поступило</w:t>
            </w:r>
          </w:p>
        </w:tc>
        <w:tc>
          <w:tcPr>
            <w:tcW w:w="2665" w:type="dxa"/>
            <w:gridSpan w:val="3"/>
          </w:tcPr>
          <w:p w14:paraId="70A82B35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списано</w:t>
            </w:r>
          </w:p>
        </w:tc>
        <w:tc>
          <w:tcPr>
            <w:tcW w:w="964" w:type="dxa"/>
            <w:vMerge w:val="restart"/>
          </w:tcPr>
          <w:p w14:paraId="7E8E78DA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переклассифицировано</w:t>
            </w:r>
          </w:p>
        </w:tc>
        <w:tc>
          <w:tcPr>
            <w:tcW w:w="1095" w:type="dxa"/>
            <w:vMerge w:val="restart"/>
          </w:tcPr>
          <w:p w14:paraId="3ABF32EA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по условиям договора</w:t>
            </w:r>
          </w:p>
        </w:tc>
        <w:tc>
          <w:tcPr>
            <w:tcW w:w="1247" w:type="dxa"/>
            <w:vMerge w:val="restart"/>
          </w:tcPr>
          <w:p w14:paraId="54110E41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резерв по сомнительным долгам</w:t>
            </w:r>
          </w:p>
        </w:tc>
      </w:tr>
      <w:tr w:rsidR="0019641E" w:rsidRPr="00E1381C" w14:paraId="1D5182F8" w14:textId="77777777" w:rsidTr="00B808ED">
        <w:tc>
          <w:tcPr>
            <w:tcW w:w="2347" w:type="dxa"/>
            <w:vMerge/>
          </w:tcPr>
          <w:p w14:paraId="5654B9E0" w14:textId="77777777" w:rsidR="0019641E" w:rsidRPr="00E1381C" w:rsidRDefault="0019641E" w:rsidP="00B808ED">
            <w:pPr>
              <w:pStyle w:val="ConsPlusNormal"/>
            </w:pPr>
          </w:p>
        </w:tc>
        <w:tc>
          <w:tcPr>
            <w:tcW w:w="1304" w:type="dxa"/>
            <w:vMerge/>
          </w:tcPr>
          <w:p w14:paraId="0B6B9A00" w14:textId="77777777" w:rsidR="0019641E" w:rsidRPr="00E1381C" w:rsidRDefault="0019641E" w:rsidP="00B808ED">
            <w:pPr>
              <w:pStyle w:val="ConsPlusNormal"/>
            </w:pPr>
          </w:p>
        </w:tc>
        <w:tc>
          <w:tcPr>
            <w:tcW w:w="1095" w:type="dxa"/>
            <w:vMerge/>
          </w:tcPr>
          <w:p w14:paraId="39FF9A63" w14:textId="77777777" w:rsidR="0019641E" w:rsidRPr="00E1381C" w:rsidRDefault="0019641E" w:rsidP="00B808ED">
            <w:pPr>
              <w:pStyle w:val="ConsPlusNormal"/>
            </w:pPr>
          </w:p>
        </w:tc>
        <w:tc>
          <w:tcPr>
            <w:tcW w:w="1077" w:type="dxa"/>
            <w:vMerge/>
          </w:tcPr>
          <w:p w14:paraId="1DD29E23" w14:textId="77777777" w:rsidR="0019641E" w:rsidRPr="00E1381C" w:rsidRDefault="0019641E" w:rsidP="00B808ED">
            <w:pPr>
              <w:pStyle w:val="ConsPlusNormal"/>
            </w:pPr>
          </w:p>
        </w:tc>
        <w:tc>
          <w:tcPr>
            <w:tcW w:w="1635" w:type="dxa"/>
          </w:tcPr>
          <w:p w14:paraId="340953D9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в результате фактов хозяйственной жизни (по условиям договора)</w:t>
            </w:r>
          </w:p>
        </w:tc>
        <w:tc>
          <w:tcPr>
            <w:tcW w:w="1134" w:type="dxa"/>
          </w:tcPr>
          <w:p w14:paraId="64E268F9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проценты, штрафы и иные начисления</w:t>
            </w:r>
          </w:p>
        </w:tc>
        <w:tc>
          <w:tcPr>
            <w:tcW w:w="794" w:type="dxa"/>
          </w:tcPr>
          <w:p w14:paraId="5CE1FAB0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погашено</w:t>
            </w:r>
          </w:p>
        </w:tc>
        <w:tc>
          <w:tcPr>
            <w:tcW w:w="794" w:type="dxa"/>
          </w:tcPr>
          <w:p w14:paraId="645B10CB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на расходы</w:t>
            </w:r>
          </w:p>
        </w:tc>
        <w:tc>
          <w:tcPr>
            <w:tcW w:w="1077" w:type="dxa"/>
          </w:tcPr>
          <w:p w14:paraId="14A03A4E" w14:textId="77777777" w:rsidR="0019641E" w:rsidRPr="00E1381C" w:rsidRDefault="0019641E" w:rsidP="00B808ED">
            <w:pPr>
              <w:pStyle w:val="ConsPlusNormal"/>
              <w:jc w:val="center"/>
            </w:pPr>
            <w:r w:rsidRPr="00E1381C">
              <w:t>восстановление резерва</w:t>
            </w:r>
          </w:p>
        </w:tc>
        <w:tc>
          <w:tcPr>
            <w:tcW w:w="964" w:type="dxa"/>
            <w:vMerge/>
          </w:tcPr>
          <w:p w14:paraId="61E96DCB" w14:textId="77777777" w:rsidR="0019641E" w:rsidRPr="00E1381C" w:rsidRDefault="0019641E" w:rsidP="00B808ED">
            <w:pPr>
              <w:pStyle w:val="ConsPlusNormal"/>
            </w:pPr>
          </w:p>
        </w:tc>
        <w:tc>
          <w:tcPr>
            <w:tcW w:w="1095" w:type="dxa"/>
            <w:vMerge/>
          </w:tcPr>
          <w:p w14:paraId="5325EC12" w14:textId="77777777" w:rsidR="0019641E" w:rsidRPr="00E1381C" w:rsidRDefault="0019641E" w:rsidP="00B808ED">
            <w:pPr>
              <w:pStyle w:val="ConsPlusNormal"/>
            </w:pPr>
          </w:p>
        </w:tc>
        <w:tc>
          <w:tcPr>
            <w:tcW w:w="1247" w:type="dxa"/>
            <w:vMerge/>
          </w:tcPr>
          <w:p w14:paraId="70DE5AE2" w14:textId="77777777" w:rsidR="0019641E" w:rsidRPr="00E1381C" w:rsidRDefault="0019641E" w:rsidP="00B808ED">
            <w:pPr>
              <w:pStyle w:val="ConsPlusNormal"/>
            </w:pPr>
          </w:p>
        </w:tc>
      </w:tr>
      <w:tr w:rsidR="0019641E" w:rsidRPr="00E1381C" w14:paraId="755A012C" w14:textId="77777777" w:rsidTr="00B808ED">
        <w:tc>
          <w:tcPr>
            <w:tcW w:w="2347" w:type="dxa"/>
            <w:vMerge w:val="restart"/>
          </w:tcPr>
          <w:p w14:paraId="5B1A291A" w14:textId="77777777" w:rsidR="0019641E" w:rsidRPr="00E1381C" w:rsidRDefault="0019641E" w:rsidP="0019641E">
            <w:pPr>
              <w:pStyle w:val="ConsPlusNormal"/>
            </w:pPr>
            <w:r w:rsidRPr="00E1381C">
              <w:t>Долгосрочная дебиторская задолженность - всего</w:t>
            </w:r>
          </w:p>
        </w:tc>
        <w:tc>
          <w:tcPr>
            <w:tcW w:w="1304" w:type="dxa"/>
          </w:tcPr>
          <w:p w14:paraId="36DD4840" w14:textId="77777777" w:rsidR="0019641E" w:rsidRPr="00E1381C" w:rsidRDefault="0019641E" w:rsidP="0019641E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15A7AF74" w14:textId="6229A2AE" w:rsidR="0019641E" w:rsidRPr="00E1381C" w:rsidRDefault="0019641E" w:rsidP="0019641E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25</w:t>
            </w:r>
            <w:r w:rsidRPr="00E1381C">
              <w:t xml:space="preserve"> г. </w:t>
            </w:r>
            <w:hyperlink w:anchor="P2153">
              <w:r w:rsidRPr="00E1381C">
                <w:rPr>
                  <w:color w:val="0000FF"/>
                </w:rPr>
                <w:t>&lt;2&gt;</w:t>
              </w:r>
            </w:hyperlink>
          </w:p>
        </w:tc>
        <w:tc>
          <w:tcPr>
            <w:tcW w:w="1095" w:type="dxa"/>
            <w:vAlign w:val="bottom"/>
          </w:tcPr>
          <w:p w14:paraId="5D02A2EC" w14:textId="44496212" w:rsidR="0019641E" w:rsidRPr="00E1381C" w:rsidRDefault="00D832EB" w:rsidP="0019641E">
            <w:pPr>
              <w:pStyle w:val="ConsPlusNormal"/>
              <w:jc w:val="center"/>
            </w:pPr>
            <w:r>
              <w:t>3152</w:t>
            </w:r>
          </w:p>
        </w:tc>
        <w:tc>
          <w:tcPr>
            <w:tcW w:w="1077" w:type="dxa"/>
            <w:vAlign w:val="bottom"/>
          </w:tcPr>
          <w:p w14:paraId="493110E6" w14:textId="09DB7306" w:rsidR="0019641E" w:rsidRPr="00E1381C" w:rsidRDefault="0019641E" w:rsidP="007A25B5">
            <w:pPr>
              <w:pStyle w:val="ConsPlusNormal"/>
              <w:jc w:val="center"/>
            </w:pPr>
            <w:r w:rsidRPr="00E1381C">
              <w:t>(-)</w:t>
            </w:r>
          </w:p>
        </w:tc>
        <w:tc>
          <w:tcPr>
            <w:tcW w:w="1635" w:type="dxa"/>
            <w:vAlign w:val="bottom"/>
          </w:tcPr>
          <w:p w14:paraId="7A62273C" w14:textId="5DD163B1" w:rsidR="0019641E" w:rsidRPr="00E1381C" w:rsidRDefault="00A170AD" w:rsidP="007A25B5">
            <w:pPr>
              <w:pStyle w:val="ConsPlusNormal"/>
              <w:jc w:val="center"/>
            </w:pPr>
            <w:r>
              <w:t>7710</w:t>
            </w:r>
          </w:p>
        </w:tc>
        <w:tc>
          <w:tcPr>
            <w:tcW w:w="1134" w:type="dxa"/>
            <w:vAlign w:val="bottom"/>
          </w:tcPr>
          <w:p w14:paraId="22882747" w14:textId="1A7C7402" w:rsidR="0019641E" w:rsidRPr="00E1381C" w:rsidRDefault="0019641E" w:rsidP="007A25B5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5C5799A5" w14:textId="108FADF5" w:rsidR="0019641E" w:rsidRPr="00E1381C" w:rsidRDefault="00A170AD" w:rsidP="00A170AD">
            <w:pPr>
              <w:pStyle w:val="ConsPlusNormal"/>
              <w:jc w:val="center"/>
            </w:pPr>
            <w:r>
              <w:t>(3152</w:t>
            </w:r>
            <w:r w:rsidR="0019641E" w:rsidRPr="00E1381C">
              <w:t xml:space="preserve"> )</w:t>
            </w:r>
          </w:p>
        </w:tc>
        <w:tc>
          <w:tcPr>
            <w:tcW w:w="794" w:type="dxa"/>
            <w:vAlign w:val="bottom"/>
          </w:tcPr>
          <w:p w14:paraId="27AE3A64" w14:textId="61757CC1" w:rsidR="0019641E" w:rsidRPr="00E1381C" w:rsidRDefault="0019641E" w:rsidP="007A25B5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6202D3EF" w14:textId="2B316BA7" w:rsidR="0019641E" w:rsidRPr="00E1381C" w:rsidRDefault="0019641E" w:rsidP="007A25B5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21896E37" w14:textId="69AC31AF" w:rsidR="0019641E" w:rsidRPr="00E1381C" w:rsidRDefault="0019641E" w:rsidP="007A25B5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3055E728" w14:textId="71D966F1" w:rsidR="0019641E" w:rsidRPr="00E1381C" w:rsidRDefault="00A170AD" w:rsidP="007A25B5">
            <w:pPr>
              <w:pStyle w:val="ConsPlusNormal"/>
              <w:jc w:val="center"/>
            </w:pPr>
            <w:r>
              <w:t>7710</w:t>
            </w:r>
          </w:p>
        </w:tc>
        <w:tc>
          <w:tcPr>
            <w:tcW w:w="1247" w:type="dxa"/>
            <w:vAlign w:val="bottom"/>
          </w:tcPr>
          <w:p w14:paraId="6A91C5B1" w14:textId="03E8FA04" w:rsidR="0019641E" w:rsidRPr="00E1381C" w:rsidRDefault="0019641E" w:rsidP="007A25B5">
            <w:pPr>
              <w:pStyle w:val="ConsPlusNormal"/>
              <w:jc w:val="center"/>
            </w:pPr>
            <w:r w:rsidRPr="00E1381C">
              <w:t>( - )</w:t>
            </w:r>
          </w:p>
        </w:tc>
      </w:tr>
      <w:tr w:rsidR="0019641E" w:rsidRPr="00E1381C" w14:paraId="2CE54AD0" w14:textId="77777777" w:rsidTr="00B808ED">
        <w:tc>
          <w:tcPr>
            <w:tcW w:w="2347" w:type="dxa"/>
            <w:vMerge/>
          </w:tcPr>
          <w:p w14:paraId="18EBE814" w14:textId="77777777" w:rsidR="0019641E" w:rsidRPr="00E1381C" w:rsidRDefault="0019641E" w:rsidP="0019641E">
            <w:pPr>
              <w:pStyle w:val="ConsPlusNormal"/>
            </w:pPr>
          </w:p>
        </w:tc>
        <w:tc>
          <w:tcPr>
            <w:tcW w:w="1304" w:type="dxa"/>
          </w:tcPr>
          <w:p w14:paraId="6CE1ACEF" w14:textId="77777777" w:rsidR="0019641E" w:rsidRPr="00E1381C" w:rsidRDefault="0019641E" w:rsidP="0019641E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2D32FABE" w14:textId="28B44B15" w:rsidR="0019641E" w:rsidRPr="00E1381C" w:rsidRDefault="0019641E" w:rsidP="0019641E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24</w:t>
            </w:r>
            <w:r w:rsidRPr="00E1381C">
              <w:t xml:space="preserve"> г. </w:t>
            </w:r>
            <w:hyperlink w:anchor="P2154">
              <w:r w:rsidRPr="00E1381C">
                <w:rPr>
                  <w:color w:val="0000FF"/>
                </w:rPr>
                <w:t>&lt;3&gt;</w:t>
              </w:r>
            </w:hyperlink>
          </w:p>
        </w:tc>
        <w:tc>
          <w:tcPr>
            <w:tcW w:w="1095" w:type="dxa"/>
            <w:vAlign w:val="bottom"/>
          </w:tcPr>
          <w:p w14:paraId="17CA1CB3" w14:textId="1206EAC8" w:rsidR="0019641E" w:rsidRPr="00E1381C" w:rsidRDefault="00277DF4" w:rsidP="0019641E">
            <w:pPr>
              <w:pStyle w:val="ConsPlusNormal"/>
              <w:jc w:val="center"/>
            </w:pPr>
            <w:r>
              <w:t>3397</w:t>
            </w:r>
          </w:p>
        </w:tc>
        <w:tc>
          <w:tcPr>
            <w:tcW w:w="1077" w:type="dxa"/>
            <w:vAlign w:val="bottom"/>
          </w:tcPr>
          <w:p w14:paraId="3FBBB20E" w14:textId="04F1FCD3" w:rsidR="0019641E" w:rsidRPr="00E1381C" w:rsidRDefault="0019641E" w:rsidP="007A25B5">
            <w:pPr>
              <w:pStyle w:val="ConsPlusNormal"/>
              <w:jc w:val="center"/>
            </w:pPr>
            <w:r w:rsidRPr="00E1381C">
              <w:t>(-)</w:t>
            </w:r>
          </w:p>
        </w:tc>
        <w:tc>
          <w:tcPr>
            <w:tcW w:w="1635" w:type="dxa"/>
            <w:vAlign w:val="bottom"/>
          </w:tcPr>
          <w:p w14:paraId="1EAA9150" w14:textId="33024791" w:rsidR="0019641E" w:rsidRPr="00E1381C" w:rsidRDefault="00D832EB" w:rsidP="007A25B5">
            <w:pPr>
              <w:pStyle w:val="ConsPlusNormal"/>
              <w:jc w:val="center"/>
            </w:pPr>
            <w:r>
              <w:t>3152</w:t>
            </w:r>
          </w:p>
        </w:tc>
        <w:tc>
          <w:tcPr>
            <w:tcW w:w="1134" w:type="dxa"/>
            <w:vAlign w:val="bottom"/>
          </w:tcPr>
          <w:p w14:paraId="109575D1" w14:textId="19814A07" w:rsidR="0019641E" w:rsidRPr="00E1381C" w:rsidRDefault="0019641E" w:rsidP="007A25B5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50D59EE7" w14:textId="3C68793F" w:rsidR="0019641E" w:rsidRPr="00E1381C" w:rsidRDefault="0019641E" w:rsidP="007A25B5">
            <w:pPr>
              <w:pStyle w:val="ConsPlusNormal"/>
              <w:jc w:val="center"/>
            </w:pPr>
            <w:r w:rsidRPr="00E1381C">
              <w:t>(</w:t>
            </w:r>
            <w:r w:rsidR="00D832EB">
              <w:t>3397</w:t>
            </w:r>
            <w:r w:rsidRPr="00E1381C">
              <w:t xml:space="preserve"> )</w:t>
            </w:r>
          </w:p>
        </w:tc>
        <w:tc>
          <w:tcPr>
            <w:tcW w:w="794" w:type="dxa"/>
            <w:vAlign w:val="bottom"/>
          </w:tcPr>
          <w:p w14:paraId="2E3DE4CD" w14:textId="75D5E7BC" w:rsidR="0019641E" w:rsidRPr="00E1381C" w:rsidRDefault="0019641E" w:rsidP="007A25B5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177F60FF" w14:textId="5FC6D37C" w:rsidR="0019641E" w:rsidRPr="00E1381C" w:rsidRDefault="0019641E" w:rsidP="007A25B5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0CB8C5EC" w14:textId="0DFAE729" w:rsidR="0019641E" w:rsidRPr="00E1381C" w:rsidRDefault="0019641E" w:rsidP="007A25B5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278D9373" w14:textId="0F0FEE78" w:rsidR="0019641E" w:rsidRPr="00E1381C" w:rsidRDefault="00D832EB" w:rsidP="007A25B5">
            <w:pPr>
              <w:pStyle w:val="ConsPlusNormal"/>
              <w:jc w:val="center"/>
            </w:pPr>
            <w:r>
              <w:t>3152</w:t>
            </w:r>
          </w:p>
        </w:tc>
        <w:tc>
          <w:tcPr>
            <w:tcW w:w="1247" w:type="dxa"/>
            <w:vAlign w:val="bottom"/>
          </w:tcPr>
          <w:p w14:paraId="7D5E7CC3" w14:textId="035AC4A7" w:rsidR="0019641E" w:rsidRPr="00E1381C" w:rsidRDefault="0019641E" w:rsidP="007A25B5">
            <w:pPr>
              <w:pStyle w:val="ConsPlusNormal"/>
              <w:jc w:val="center"/>
            </w:pPr>
            <w:r w:rsidRPr="00E1381C">
              <w:t>( - )</w:t>
            </w:r>
          </w:p>
        </w:tc>
      </w:tr>
      <w:tr w:rsidR="00073367" w:rsidRPr="00E1381C" w14:paraId="3489B1C5" w14:textId="77777777" w:rsidTr="00073367">
        <w:tc>
          <w:tcPr>
            <w:tcW w:w="2347" w:type="dxa"/>
            <w:tcBorders>
              <w:bottom w:val="nil"/>
            </w:tcBorders>
          </w:tcPr>
          <w:p w14:paraId="7373DEB5" w14:textId="77777777" w:rsidR="00073367" w:rsidRPr="00E1381C" w:rsidRDefault="00073367" w:rsidP="00073367">
            <w:pPr>
              <w:pStyle w:val="ConsPlusNormal"/>
              <w:ind w:left="283"/>
            </w:pPr>
            <w:r w:rsidRPr="00E1381C">
              <w:t>в том числе:</w:t>
            </w:r>
          </w:p>
        </w:tc>
        <w:tc>
          <w:tcPr>
            <w:tcW w:w="1304" w:type="dxa"/>
          </w:tcPr>
          <w:p w14:paraId="0AE70BB6" w14:textId="77777777" w:rsidR="00073367" w:rsidRPr="00E1381C" w:rsidRDefault="00073367" w:rsidP="00073367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3F33BB18" w14:textId="5CB8F7FE" w:rsidR="00073367" w:rsidRPr="00E1381C" w:rsidRDefault="00073367" w:rsidP="00073367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25</w:t>
            </w:r>
            <w:r w:rsidRPr="00E1381C">
              <w:t xml:space="preserve"> г. </w:t>
            </w:r>
            <w:hyperlink w:anchor="P2153">
              <w:r w:rsidRPr="00E1381C">
                <w:rPr>
                  <w:color w:val="0000FF"/>
                </w:rPr>
                <w:t>&lt;2&gt;</w:t>
              </w:r>
            </w:hyperlink>
          </w:p>
        </w:tc>
        <w:tc>
          <w:tcPr>
            <w:tcW w:w="1095" w:type="dxa"/>
            <w:vAlign w:val="bottom"/>
          </w:tcPr>
          <w:p w14:paraId="3E9D4C94" w14:textId="4C4AD34B" w:rsidR="00073367" w:rsidRPr="00E1381C" w:rsidRDefault="00D832EB" w:rsidP="00073367">
            <w:pPr>
              <w:pStyle w:val="ConsPlusNormal"/>
            </w:pPr>
            <w:r>
              <w:t>3152</w:t>
            </w:r>
          </w:p>
        </w:tc>
        <w:tc>
          <w:tcPr>
            <w:tcW w:w="1077" w:type="dxa"/>
            <w:vAlign w:val="bottom"/>
          </w:tcPr>
          <w:p w14:paraId="338FA0D5" w14:textId="77777777" w:rsidR="00073367" w:rsidRPr="00E1381C" w:rsidRDefault="00073367" w:rsidP="007A25B5">
            <w:pPr>
              <w:pStyle w:val="ConsPlusNormal"/>
              <w:jc w:val="center"/>
            </w:pPr>
            <w:r w:rsidRPr="00E1381C">
              <w:t>( )</w:t>
            </w:r>
          </w:p>
        </w:tc>
        <w:tc>
          <w:tcPr>
            <w:tcW w:w="1635" w:type="dxa"/>
            <w:vAlign w:val="bottom"/>
          </w:tcPr>
          <w:p w14:paraId="2819E7C4" w14:textId="0E949AE2" w:rsidR="00073367" w:rsidRPr="00E1381C" w:rsidRDefault="00A170AD" w:rsidP="007A25B5">
            <w:pPr>
              <w:pStyle w:val="ConsPlusNormal"/>
              <w:jc w:val="center"/>
            </w:pPr>
            <w:r>
              <w:t>7710</w:t>
            </w:r>
          </w:p>
        </w:tc>
        <w:tc>
          <w:tcPr>
            <w:tcW w:w="1134" w:type="dxa"/>
            <w:vAlign w:val="bottom"/>
          </w:tcPr>
          <w:p w14:paraId="04DD229F" w14:textId="77777777" w:rsidR="00073367" w:rsidRPr="00E1381C" w:rsidRDefault="00073367" w:rsidP="007A25B5">
            <w:pPr>
              <w:pStyle w:val="ConsPlusNormal"/>
              <w:jc w:val="center"/>
            </w:pPr>
          </w:p>
        </w:tc>
        <w:tc>
          <w:tcPr>
            <w:tcW w:w="794" w:type="dxa"/>
            <w:vAlign w:val="bottom"/>
          </w:tcPr>
          <w:p w14:paraId="3285EE20" w14:textId="2F3ED8E8" w:rsidR="00073367" w:rsidRPr="00E1381C" w:rsidRDefault="00073367" w:rsidP="00A170AD">
            <w:pPr>
              <w:pStyle w:val="ConsPlusNormal"/>
              <w:jc w:val="center"/>
            </w:pPr>
            <w:r w:rsidRPr="00E1381C">
              <w:t>(</w:t>
            </w:r>
            <w:r w:rsidR="00A170AD">
              <w:t>3152</w:t>
            </w:r>
            <w:r w:rsidRPr="00E1381C">
              <w:t>)</w:t>
            </w:r>
          </w:p>
        </w:tc>
        <w:tc>
          <w:tcPr>
            <w:tcW w:w="794" w:type="dxa"/>
            <w:vAlign w:val="bottom"/>
          </w:tcPr>
          <w:p w14:paraId="570D1C96" w14:textId="77777777" w:rsidR="00073367" w:rsidRPr="00E1381C" w:rsidRDefault="00073367" w:rsidP="007A25B5">
            <w:pPr>
              <w:pStyle w:val="ConsPlusNormal"/>
              <w:jc w:val="center"/>
            </w:pPr>
            <w:r w:rsidRPr="00E1381C">
              <w:t>( )</w:t>
            </w:r>
          </w:p>
        </w:tc>
        <w:tc>
          <w:tcPr>
            <w:tcW w:w="1077" w:type="dxa"/>
            <w:vAlign w:val="bottom"/>
          </w:tcPr>
          <w:p w14:paraId="2D0E93F7" w14:textId="77777777" w:rsidR="00073367" w:rsidRPr="00E1381C" w:rsidRDefault="00073367" w:rsidP="007A25B5">
            <w:pPr>
              <w:pStyle w:val="ConsPlusNormal"/>
              <w:jc w:val="center"/>
            </w:pPr>
          </w:p>
        </w:tc>
        <w:tc>
          <w:tcPr>
            <w:tcW w:w="964" w:type="dxa"/>
            <w:vAlign w:val="bottom"/>
          </w:tcPr>
          <w:p w14:paraId="234F2CAB" w14:textId="77777777" w:rsidR="00073367" w:rsidRPr="00E1381C" w:rsidRDefault="00073367" w:rsidP="007A25B5">
            <w:pPr>
              <w:pStyle w:val="ConsPlusNormal"/>
              <w:jc w:val="center"/>
            </w:pPr>
          </w:p>
        </w:tc>
        <w:tc>
          <w:tcPr>
            <w:tcW w:w="1095" w:type="dxa"/>
            <w:vAlign w:val="bottom"/>
          </w:tcPr>
          <w:p w14:paraId="2F716FF8" w14:textId="0C32E7DE" w:rsidR="00073367" w:rsidRPr="00E1381C" w:rsidRDefault="00A170AD" w:rsidP="007A25B5">
            <w:pPr>
              <w:pStyle w:val="ConsPlusNormal"/>
              <w:jc w:val="center"/>
            </w:pPr>
            <w:r>
              <w:t>7710</w:t>
            </w:r>
          </w:p>
        </w:tc>
        <w:tc>
          <w:tcPr>
            <w:tcW w:w="1247" w:type="dxa"/>
            <w:vAlign w:val="bottom"/>
          </w:tcPr>
          <w:p w14:paraId="2DE13A63" w14:textId="77777777" w:rsidR="00073367" w:rsidRPr="00E1381C" w:rsidRDefault="00073367" w:rsidP="007A25B5">
            <w:pPr>
              <w:pStyle w:val="ConsPlusNormal"/>
              <w:jc w:val="center"/>
            </w:pPr>
            <w:r w:rsidRPr="00E1381C">
              <w:t>( )</w:t>
            </w:r>
          </w:p>
        </w:tc>
      </w:tr>
      <w:tr w:rsidR="00073367" w:rsidRPr="00E1381C" w14:paraId="5D3C705D" w14:textId="77777777" w:rsidTr="00073367">
        <w:trPr>
          <w:trHeight w:val="461"/>
        </w:trPr>
        <w:tc>
          <w:tcPr>
            <w:tcW w:w="2347" w:type="dxa"/>
            <w:tcBorders>
              <w:top w:val="nil"/>
            </w:tcBorders>
            <w:vAlign w:val="bottom"/>
          </w:tcPr>
          <w:p w14:paraId="6CCF4BB3" w14:textId="77777777" w:rsidR="00073367" w:rsidRPr="00E1381C" w:rsidRDefault="00073367" w:rsidP="00073367">
            <w:pPr>
              <w:pStyle w:val="ConsPlusNormal"/>
              <w:ind w:left="283"/>
            </w:pPr>
            <w:r w:rsidRPr="00E1381C">
              <w:t>в том числе:</w:t>
            </w:r>
          </w:p>
          <w:p w14:paraId="2175A930" w14:textId="4E7C2490" w:rsidR="00073367" w:rsidRPr="00E1381C" w:rsidRDefault="00073367" w:rsidP="00073367">
            <w:pPr>
              <w:pStyle w:val="ConsPlusNormal"/>
              <w:ind w:left="283"/>
            </w:pPr>
            <w:r w:rsidRPr="00E1381C">
              <w:rPr>
                <w:i/>
              </w:rPr>
              <w:t xml:space="preserve">покупатели </w:t>
            </w:r>
          </w:p>
        </w:tc>
        <w:tc>
          <w:tcPr>
            <w:tcW w:w="1304" w:type="dxa"/>
          </w:tcPr>
          <w:p w14:paraId="31CCA518" w14:textId="77777777" w:rsidR="00073367" w:rsidRPr="00E1381C" w:rsidRDefault="00073367" w:rsidP="00073367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39E84904" w14:textId="12E654F3" w:rsidR="00073367" w:rsidRPr="00E1381C" w:rsidRDefault="00073367" w:rsidP="00073367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24</w:t>
            </w:r>
            <w:r w:rsidRPr="00E1381C">
              <w:t xml:space="preserve"> г. </w:t>
            </w:r>
            <w:hyperlink w:anchor="P2154">
              <w:r w:rsidRPr="00E1381C">
                <w:rPr>
                  <w:color w:val="0000FF"/>
                </w:rPr>
                <w:t>&lt;3&gt;</w:t>
              </w:r>
            </w:hyperlink>
          </w:p>
        </w:tc>
        <w:tc>
          <w:tcPr>
            <w:tcW w:w="1095" w:type="dxa"/>
            <w:vAlign w:val="bottom"/>
          </w:tcPr>
          <w:p w14:paraId="1F45E93C" w14:textId="5556127D" w:rsidR="00073367" w:rsidRPr="00E1381C" w:rsidRDefault="00073367" w:rsidP="00073367">
            <w:pPr>
              <w:pStyle w:val="ConsPlusNormal"/>
            </w:pPr>
            <w:r>
              <w:t>3397</w:t>
            </w:r>
          </w:p>
        </w:tc>
        <w:tc>
          <w:tcPr>
            <w:tcW w:w="1077" w:type="dxa"/>
            <w:vAlign w:val="bottom"/>
          </w:tcPr>
          <w:p w14:paraId="581160E9" w14:textId="77777777" w:rsidR="00073367" w:rsidRPr="00E1381C" w:rsidRDefault="00073367" w:rsidP="007A25B5">
            <w:pPr>
              <w:pStyle w:val="ConsPlusNormal"/>
              <w:jc w:val="center"/>
            </w:pPr>
            <w:r w:rsidRPr="00E1381C">
              <w:t>( )</w:t>
            </w:r>
          </w:p>
        </w:tc>
        <w:tc>
          <w:tcPr>
            <w:tcW w:w="1635" w:type="dxa"/>
            <w:vAlign w:val="bottom"/>
          </w:tcPr>
          <w:p w14:paraId="2DBFBABD" w14:textId="3E5CF5EB" w:rsidR="00073367" w:rsidRPr="00E1381C" w:rsidRDefault="00D832EB" w:rsidP="007A25B5">
            <w:pPr>
              <w:pStyle w:val="ConsPlusNormal"/>
              <w:jc w:val="center"/>
            </w:pPr>
            <w:r>
              <w:t>3152</w:t>
            </w:r>
          </w:p>
        </w:tc>
        <w:tc>
          <w:tcPr>
            <w:tcW w:w="1134" w:type="dxa"/>
            <w:vAlign w:val="bottom"/>
          </w:tcPr>
          <w:p w14:paraId="2F6BB44F" w14:textId="77777777" w:rsidR="00073367" w:rsidRPr="00E1381C" w:rsidRDefault="00073367" w:rsidP="007A25B5">
            <w:pPr>
              <w:pStyle w:val="ConsPlusNormal"/>
              <w:jc w:val="center"/>
            </w:pPr>
          </w:p>
        </w:tc>
        <w:tc>
          <w:tcPr>
            <w:tcW w:w="794" w:type="dxa"/>
            <w:vAlign w:val="bottom"/>
          </w:tcPr>
          <w:p w14:paraId="51F117C2" w14:textId="12A2DC7E" w:rsidR="00073367" w:rsidRPr="00E1381C" w:rsidRDefault="00073367" w:rsidP="007A25B5">
            <w:pPr>
              <w:pStyle w:val="ConsPlusNormal"/>
              <w:jc w:val="center"/>
            </w:pPr>
            <w:r w:rsidRPr="00E1381C">
              <w:t>(</w:t>
            </w:r>
            <w:r w:rsidR="00D832EB">
              <w:t>3397</w:t>
            </w:r>
            <w:r w:rsidRPr="00E1381C">
              <w:t xml:space="preserve"> )</w:t>
            </w:r>
          </w:p>
        </w:tc>
        <w:tc>
          <w:tcPr>
            <w:tcW w:w="794" w:type="dxa"/>
            <w:vAlign w:val="bottom"/>
          </w:tcPr>
          <w:p w14:paraId="29295E3F" w14:textId="77777777" w:rsidR="00073367" w:rsidRPr="00E1381C" w:rsidRDefault="00073367" w:rsidP="007A25B5">
            <w:pPr>
              <w:pStyle w:val="ConsPlusNormal"/>
              <w:jc w:val="center"/>
            </w:pPr>
            <w:r w:rsidRPr="00E1381C">
              <w:t>( )</w:t>
            </w:r>
          </w:p>
        </w:tc>
        <w:tc>
          <w:tcPr>
            <w:tcW w:w="1077" w:type="dxa"/>
            <w:vAlign w:val="bottom"/>
          </w:tcPr>
          <w:p w14:paraId="33115886" w14:textId="77777777" w:rsidR="00073367" w:rsidRPr="00E1381C" w:rsidRDefault="00073367" w:rsidP="007A25B5">
            <w:pPr>
              <w:pStyle w:val="ConsPlusNormal"/>
              <w:jc w:val="center"/>
            </w:pPr>
          </w:p>
        </w:tc>
        <w:tc>
          <w:tcPr>
            <w:tcW w:w="964" w:type="dxa"/>
            <w:vAlign w:val="bottom"/>
          </w:tcPr>
          <w:p w14:paraId="3B7DEB04" w14:textId="77777777" w:rsidR="00073367" w:rsidRPr="00E1381C" w:rsidRDefault="00073367" w:rsidP="007A25B5">
            <w:pPr>
              <w:pStyle w:val="ConsPlusNormal"/>
              <w:jc w:val="center"/>
            </w:pPr>
          </w:p>
        </w:tc>
        <w:tc>
          <w:tcPr>
            <w:tcW w:w="1095" w:type="dxa"/>
            <w:vAlign w:val="bottom"/>
          </w:tcPr>
          <w:p w14:paraId="68ADC63A" w14:textId="7FA675D5" w:rsidR="00073367" w:rsidRPr="00E1381C" w:rsidRDefault="00D832EB" w:rsidP="007A25B5">
            <w:pPr>
              <w:pStyle w:val="ConsPlusNormal"/>
              <w:jc w:val="center"/>
            </w:pPr>
            <w:r>
              <w:t>3152</w:t>
            </w:r>
          </w:p>
        </w:tc>
        <w:tc>
          <w:tcPr>
            <w:tcW w:w="1247" w:type="dxa"/>
            <w:vAlign w:val="bottom"/>
          </w:tcPr>
          <w:p w14:paraId="6D9A8DBD" w14:textId="77777777" w:rsidR="00073367" w:rsidRPr="00E1381C" w:rsidRDefault="00073367" w:rsidP="007A25B5">
            <w:pPr>
              <w:pStyle w:val="ConsPlusNormal"/>
              <w:jc w:val="center"/>
            </w:pPr>
            <w:r w:rsidRPr="00E1381C">
              <w:t>( )</w:t>
            </w:r>
          </w:p>
        </w:tc>
      </w:tr>
      <w:tr w:rsidR="0019641E" w:rsidRPr="00E1381C" w14:paraId="37585E39" w14:textId="77777777" w:rsidTr="0046492A">
        <w:trPr>
          <w:trHeight w:val="557"/>
        </w:trPr>
        <w:tc>
          <w:tcPr>
            <w:tcW w:w="2347" w:type="dxa"/>
            <w:vMerge w:val="restart"/>
          </w:tcPr>
          <w:p w14:paraId="72AF7E6B" w14:textId="77777777" w:rsidR="0019641E" w:rsidRPr="00E1381C" w:rsidRDefault="0019641E" w:rsidP="0019641E">
            <w:pPr>
              <w:pStyle w:val="ConsPlusNormal"/>
            </w:pPr>
            <w:r w:rsidRPr="00E1381C">
              <w:t>Краткосрочная дебиторская задолженность - всего</w:t>
            </w:r>
          </w:p>
        </w:tc>
        <w:tc>
          <w:tcPr>
            <w:tcW w:w="1304" w:type="dxa"/>
          </w:tcPr>
          <w:p w14:paraId="15B11816" w14:textId="77777777" w:rsidR="0019641E" w:rsidRPr="00E1381C" w:rsidRDefault="0019641E" w:rsidP="0019641E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5191B885" w14:textId="45F5B106" w:rsidR="0019641E" w:rsidRPr="00E1381C" w:rsidRDefault="0019641E" w:rsidP="0019641E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25</w:t>
            </w:r>
            <w:r w:rsidRPr="00E1381C">
              <w:t xml:space="preserve"> г. </w:t>
            </w:r>
            <w:hyperlink w:anchor="P2153">
              <w:r w:rsidRPr="00E1381C">
                <w:rPr>
                  <w:color w:val="0000FF"/>
                </w:rPr>
                <w:t>&lt;2&gt;</w:t>
              </w:r>
            </w:hyperlink>
          </w:p>
        </w:tc>
        <w:tc>
          <w:tcPr>
            <w:tcW w:w="1095" w:type="dxa"/>
            <w:vAlign w:val="bottom"/>
          </w:tcPr>
          <w:p w14:paraId="5E60A4A6" w14:textId="5992C52B" w:rsidR="0019641E" w:rsidRPr="00E1381C" w:rsidRDefault="007A25B5" w:rsidP="0019641E">
            <w:pPr>
              <w:pStyle w:val="ConsPlusNormal"/>
            </w:pPr>
            <w:r>
              <w:t>23779</w:t>
            </w:r>
          </w:p>
        </w:tc>
        <w:tc>
          <w:tcPr>
            <w:tcW w:w="1077" w:type="dxa"/>
            <w:vAlign w:val="bottom"/>
          </w:tcPr>
          <w:p w14:paraId="3C996872" w14:textId="4498D540" w:rsidR="0019641E" w:rsidRPr="00E1381C" w:rsidRDefault="0019641E" w:rsidP="0019641E">
            <w:pPr>
              <w:pStyle w:val="ConsPlusNormal"/>
              <w:jc w:val="center"/>
            </w:pPr>
            <w:r w:rsidRPr="00E1381C">
              <w:t>(</w:t>
            </w:r>
            <w:r w:rsidR="00950D31" w:rsidRPr="00E1381C">
              <w:t xml:space="preserve"> -</w:t>
            </w:r>
            <w:r w:rsidRPr="00E1381C">
              <w:t xml:space="preserve"> )</w:t>
            </w:r>
          </w:p>
        </w:tc>
        <w:tc>
          <w:tcPr>
            <w:tcW w:w="1635" w:type="dxa"/>
            <w:vAlign w:val="bottom"/>
          </w:tcPr>
          <w:p w14:paraId="6448A5B8" w14:textId="05E38C5A" w:rsidR="0019641E" w:rsidRPr="00E1381C" w:rsidRDefault="009E5FA6" w:rsidP="009E5FA6">
            <w:pPr>
              <w:pStyle w:val="ConsPlusNormal"/>
              <w:jc w:val="center"/>
            </w:pPr>
            <w:r>
              <w:t>208971</w:t>
            </w:r>
          </w:p>
        </w:tc>
        <w:tc>
          <w:tcPr>
            <w:tcW w:w="1134" w:type="dxa"/>
            <w:vAlign w:val="bottom"/>
          </w:tcPr>
          <w:p w14:paraId="520A688C" w14:textId="485BFAC3" w:rsidR="0019641E" w:rsidRPr="00E1381C" w:rsidRDefault="00950D31" w:rsidP="00950D31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7459A17E" w14:textId="4121BB6D" w:rsidR="0019641E" w:rsidRPr="00E1381C" w:rsidRDefault="0019641E" w:rsidP="00FB79E4">
            <w:pPr>
              <w:pStyle w:val="ConsPlusNormal"/>
              <w:jc w:val="center"/>
              <w:rPr>
                <w:sz w:val="20"/>
              </w:rPr>
            </w:pPr>
            <w:r w:rsidRPr="00E1381C">
              <w:rPr>
                <w:sz w:val="20"/>
              </w:rPr>
              <w:t>(</w:t>
            </w:r>
            <w:r w:rsidR="009E5FA6">
              <w:rPr>
                <w:sz w:val="20"/>
              </w:rPr>
              <w:t>21208</w:t>
            </w:r>
            <w:r w:rsidR="00FB79E4">
              <w:rPr>
                <w:sz w:val="20"/>
              </w:rPr>
              <w:t>1</w:t>
            </w:r>
            <w:r w:rsidRPr="00E1381C">
              <w:rPr>
                <w:sz w:val="20"/>
              </w:rPr>
              <w:t>)</w:t>
            </w:r>
          </w:p>
        </w:tc>
        <w:tc>
          <w:tcPr>
            <w:tcW w:w="794" w:type="dxa"/>
            <w:vAlign w:val="bottom"/>
          </w:tcPr>
          <w:p w14:paraId="2D95486C" w14:textId="06CCDCD2" w:rsidR="0019641E" w:rsidRPr="00E1381C" w:rsidRDefault="0019641E" w:rsidP="0019641E">
            <w:pPr>
              <w:pStyle w:val="ConsPlusNormal"/>
              <w:jc w:val="center"/>
            </w:pPr>
            <w:r w:rsidRPr="00E1381C">
              <w:t>(</w:t>
            </w:r>
            <w:r w:rsidR="00950D31" w:rsidRPr="00E1381C">
              <w:t xml:space="preserve"> -</w:t>
            </w:r>
            <w:r w:rsidRPr="00E1381C">
              <w:t xml:space="preserve"> )</w:t>
            </w:r>
          </w:p>
        </w:tc>
        <w:tc>
          <w:tcPr>
            <w:tcW w:w="1077" w:type="dxa"/>
            <w:vAlign w:val="bottom"/>
          </w:tcPr>
          <w:p w14:paraId="53083591" w14:textId="54C19BE2" w:rsidR="0019641E" w:rsidRPr="00E1381C" w:rsidRDefault="00950D31" w:rsidP="00950D31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7CFBEFD0" w14:textId="0DBEDAF4" w:rsidR="0019641E" w:rsidRPr="00E1381C" w:rsidRDefault="00950D31" w:rsidP="00950D31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682BED3B" w14:textId="4D752A98" w:rsidR="0019641E" w:rsidRPr="00E1381C" w:rsidRDefault="009E5FA6" w:rsidP="009E5FA6">
            <w:pPr>
              <w:pStyle w:val="ConsPlusNormal"/>
            </w:pPr>
            <w:r>
              <w:t xml:space="preserve">   </w:t>
            </w:r>
            <w:r w:rsidR="00FB79E4">
              <w:t>20669</w:t>
            </w:r>
          </w:p>
        </w:tc>
        <w:tc>
          <w:tcPr>
            <w:tcW w:w="1247" w:type="dxa"/>
            <w:vAlign w:val="bottom"/>
          </w:tcPr>
          <w:p w14:paraId="7838D536" w14:textId="73312A52" w:rsidR="0019641E" w:rsidRPr="00E1381C" w:rsidRDefault="0019641E" w:rsidP="0019641E">
            <w:pPr>
              <w:pStyle w:val="ConsPlusNormal"/>
              <w:jc w:val="center"/>
            </w:pPr>
            <w:r w:rsidRPr="00E1381C">
              <w:t>(</w:t>
            </w:r>
            <w:r w:rsidR="00950D31" w:rsidRPr="00E1381C">
              <w:t xml:space="preserve"> -</w:t>
            </w:r>
            <w:r w:rsidRPr="00E1381C">
              <w:t xml:space="preserve"> )</w:t>
            </w:r>
          </w:p>
        </w:tc>
      </w:tr>
      <w:tr w:rsidR="0019641E" w:rsidRPr="00E1381C" w14:paraId="7FD1E351" w14:textId="77777777" w:rsidTr="0046492A">
        <w:trPr>
          <w:trHeight w:val="383"/>
        </w:trPr>
        <w:tc>
          <w:tcPr>
            <w:tcW w:w="2347" w:type="dxa"/>
            <w:vMerge/>
          </w:tcPr>
          <w:p w14:paraId="54236FDF" w14:textId="77777777" w:rsidR="0019641E" w:rsidRPr="00E1381C" w:rsidRDefault="0019641E" w:rsidP="0019641E">
            <w:pPr>
              <w:pStyle w:val="ConsPlusNormal"/>
            </w:pPr>
          </w:p>
        </w:tc>
        <w:tc>
          <w:tcPr>
            <w:tcW w:w="1304" w:type="dxa"/>
          </w:tcPr>
          <w:p w14:paraId="5B159F7F" w14:textId="77777777" w:rsidR="0019641E" w:rsidRPr="00E1381C" w:rsidRDefault="0019641E" w:rsidP="0019641E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6E879C92" w14:textId="67949F94" w:rsidR="0019641E" w:rsidRPr="00E1381C" w:rsidRDefault="0019641E" w:rsidP="0019641E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24</w:t>
            </w:r>
            <w:r w:rsidRPr="00E1381C">
              <w:t xml:space="preserve"> г. </w:t>
            </w:r>
            <w:hyperlink w:anchor="P2154">
              <w:r w:rsidRPr="00E1381C">
                <w:rPr>
                  <w:color w:val="0000FF"/>
                </w:rPr>
                <w:t>&lt;3&gt;</w:t>
              </w:r>
            </w:hyperlink>
          </w:p>
        </w:tc>
        <w:tc>
          <w:tcPr>
            <w:tcW w:w="1095" w:type="dxa"/>
            <w:vAlign w:val="bottom"/>
          </w:tcPr>
          <w:p w14:paraId="638E6FB8" w14:textId="7CDCE609" w:rsidR="0019641E" w:rsidRPr="00E1381C" w:rsidRDefault="00277DF4" w:rsidP="0019641E">
            <w:pPr>
              <w:pStyle w:val="ConsPlusNormal"/>
            </w:pPr>
            <w:r>
              <w:t>27497</w:t>
            </w:r>
          </w:p>
        </w:tc>
        <w:tc>
          <w:tcPr>
            <w:tcW w:w="1077" w:type="dxa"/>
            <w:vAlign w:val="bottom"/>
          </w:tcPr>
          <w:p w14:paraId="6A60C839" w14:textId="637CCB2E" w:rsidR="0019641E" w:rsidRPr="00E1381C" w:rsidRDefault="0019641E" w:rsidP="0019641E">
            <w:pPr>
              <w:pStyle w:val="ConsPlusNormal"/>
              <w:jc w:val="center"/>
            </w:pPr>
            <w:r w:rsidRPr="00E1381C">
              <w:t>(</w:t>
            </w:r>
            <w:r w:rsidR="00950D31" w:rsidRPr="00E1381C">
              <w:t xml:space="preserve"> -</w:t>
            </w:r>
            <w:r w:rsidRPr="00E1381C">
              <w:t xml:space="preserve"> )</w:t>
            </w:r>
          </w:p>
        </w:tc>
        <w:tc>
          <w:tcPr>
            <w:tcW w:w="1635" w:type="dxa"/>
            <w:vAlign w:val="bottom"/>
          </w:tcPr>
          <w:p w14:paraId="1DEE1F81" w14:textId="4B9A9298" w:rsidR="0019641E" w:rsidRPr="00E1381C" w:rsidRDefault="007A25B5" w:rsidP="007A25B5">
            <w:pPr>
              <w:pStyle w:val="ConsPlusNormal"/>
              <w:jc w:val="center"/>
            </w:pPr>
            <w:r>
              <w:t>218613</w:t>
            </w:r>
          </w:p>
        </w:tc>
        <w:tc>
          <w:tcPr>
            <w:tcW w:w="1134" w:type="dxa"/>
            <w:vAlign w:val="bottom"/>
          </w:tcPr>
          <w:p w14:paraId="533B67D0" w14:textId="0BAFF6AA" w:rsidR="0019641E" w:rsidRPr="00E1381C" w:rsidRDefault="00950D31" w:rsidP="00950D31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290A6923" w14:textId="70D6F5A0" w:rsidR="0019641E" w:rsidRPr="00E1381C" w:rsidRDefault="0019641E" w:rsidP="00261E5A">
            <w:pPr>
              <w:pStyle w:val="ConsPlusNormal"/>
              <w:jc w:val="center"/>
              <w:rPr>
                <w:sz w:val="20"/>
              </w:rPr>
            </w:pPr>
            <w:r w:rsidRPr="00E1381C">
              <w:rPr>
                <w:sz w:val="20"/>
              </w:rPr>
              <w:t>(</w:t>
            </w:r>
            <w:r w:rsidR="00120B14">
              <w:rPr>
                <w:sz w:val="20"/>
              </w:rPr>
              <w:t>222331</w:t>
            </w:r>
            <w:r w:rsidRPr="00E1381C">
              <w:rPr>
                <w:sz w:val="20"/>
              </w:rPr>
              <w:t>)</w:t>
            </w:r>
          </w:p>
        </w:tc>
        <w:tc>
          <w:tcPr>
            <w:tcW w:w="794" w:type="dxa"/>
            <w:vAlign w:val="bottom"/>
          </w:tcPr>
          <w:p w14:paraId="0F701DA3" w14:textId="417230A9" w:rsidR="0019641E" w:rsidRPr="00E1381C" w:rsidRDefault="0019641E" w:rsidP="0019641E">
            <w:pPr>
              <w:pStyle w:val="ConsPlusNormal"/>
              <w:jc w:val="center"/>
            </w:pPr>
            <w:r w:rsidRPr="00E1381C">
              <w:t>(</w:t>
            </w:r>
            <w:r w:rsidR="00950D31" w:rsidRPr="00E1381C">
              <w:t xml:space="preserve"> -</w:t>
            </w:r>
            <w:r w:rsidRPr="00E1381C">
              <w:t xml:space="preserve"> )</w:t>
            </w:r>
          </w:p>
        </w:tc>
        <w:tc>
          <w:tcPr>
            <w:tcW w:w="1077" w:type="dxa"/>
            <w:vAlign w:val="bottom"/>
          </w:tcPr>
          <w:p w14:paraId="5B2DB959" w14:textId="22861ACC" w:rsidR="0019641E" w:rsidRPr="00E1381C" w:rsidRDefault="00950D31" w:rsidP="00950D31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042C81F3" w14:textId="6DE28A1F" w:rsidR="0019641E" w:rsidRPr="00E1381C" w:rsidRDefault="00950D31" w:rsidP="00950D31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3A81E8FF" w14:textId="58BAE47A" w:rsidR="0019641E" w:rsidRPr="00E1381C" w:rsidRDefault="007A25B5" w:rsidP="00950D31">
            <w:pPr>
              <w:pStyle w:val="ConsPlusNormal"/>
              <w:jc w:val="center"/>
            </w:pPr>
            <w:r>
              <w:t>23779</w:t>
            </w:r>
          </w:p>
        </w:tc>
        <w:tc>
          <w:tcPr>
            <w:tcW w:w="1247" w:type="dxa"/>
            <w:vAlign w:val="bottom"/>
          </w:tcPr>
          <w:p w14:paraId="24D44E70" w14:textId="4436CAAA" w:rsidR="0019641E" w:rsidRPr="00E1381C" w:rsidRDefault="0019641E" w:rsidP="0019641E">
            <w:pPr>
              <w:pStyle w:val="ConsPlusNormal"/>
              <w:jc w:val="center"/>
            </w:pPr>
            <w:r w:rsidRPr="00E1381C">
              <w:t>(</w:t>
            </w:r>
            <w:r w:rsidR="00950D31" w:rsidRPr="00E1381C">
              <w:t xml:space="preserve"> -</w:t>
            </w:r>
            <w:r w:rsidRPr="00E1381C">
              <w:t xml:space="preserve"> )</w:t>
            </w:r>
          </w:p>
        </w:tc>
      </w:tr>
      <w:tr w:rsidR="0019641E" w:rsidRPr="00E1381C" w14:paraId="7FFA77EE" w14:textId="77777777" w:rsidTr="00B808ED">
        <w:tc>
          <w:tcPr>
            <w:tcW w:w="2347" w:type="dxa"/>
            <w:tcBorders>
              <w:bottom w:val="nil"/>
            </w:tcBorders>
          </w:tcPr>
          <w:p w14:paraId="418F35E2" w14:textId="77777777" w:rsidR="0019641E" w:rsidRPr="00E1381C" w:rsidRDefault="0019641E" w:rsidP="0019641E">
            <w:pPr>
              <w:pStyle w:val="ConsPlusNormal"/>
              <w:ind w:left="283"/>
            </w:pPr>
            <w:r w:rsidRPr="00E1381C">
              <w:t>в том числе:</w:t>
            </w:r>
          </w:p>
          <w:p w14:paraId="320AA951" w14:textId="05DC11F2" w:rsidR="0019641E" w:rsidRPr="00E1381C" w:rsidRDefault="0019641E" w:rsidP="0019641E">
            <w:pPr>
              <w:pStyle w:val="ConsPlusNormal"/>
              <w:ind w:left="283"/>
              <w:rPr>
                <w:i/>
              </w:rPr>
            </w:pPr>
            <w:r w:rsidRPr="00E1381C">
              <w:rPr>
                <w:i/>
              </w:rPr>
              <w:t>поставщики сч.60.02</w:t>
            </w:r>
          </w:p>
        </w:tc>
        <w:tc>
          <w:tcPr>
            <w:tcW w:w="1304" w:type="dxa"/>
          </w:tcPr>
          <w:p w14:paraId="07399EF5" w14:textId="77777777" w:rsidR="0019641E" w:rsidRPr="00E1381C" w:rsidRDefault="0019641E" w:rsidP="0019641E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5E0E4AE3" w14:textId="4893D5E0" w:rsidR="0019641E" w:rsidRPr="00E1381C" w:rsidRDefault="0019641E" w:rsidP="0019641E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25</w:t>
            </w:r>
            <w:r w:rsidRPr="00E1381C">
              <w:t xml:space="preserve"> г. </w:t>
            </w:r>
            <w:hyperlink w:anchor="P2153">
              <w:r w:rsidRPr="00E1381C">
                <w:rPr>
                  <w:color w:val="0000FF"/>
                </w:rPr>
                <w:t>&lt;2&gt;</w:t>
              </w:r>
            </w:hyperlink>
          </w:p>
        </w:tc>
        <w:tc>
          <w:tcPr>
            <w:tcW w:w="1095" w:type="dxa"/>
            <w:vAlign w:val="bottom"/>
          </w:tcPr>
          <w:p w14:paraId="655BC4B9" w14:textId="11DEB895" w:rsidR="0019641E" w:rsidRPr="00E1381C" w:rsidRDefault="00277DF4" w:rsidP="0019641E">
            <w:pPr>
              <w:pStyle w:val="ConsPlusNormal"/>
            </w:pPr>
            <w:r>
              <w:t>49</w:t>
            </w:r>
          </w:p>
        </w:tc>
        <w:tc>
          <w:tcPr>
            <w:tcW w:w="1077" w:type="dxa"/>
            <w:vAlign w:val="bottom"/>
          </w:tcPr>
          <w:p w14:paraId="0C96DA62" w14:textId="2BD5A909" w:rsidR="0019641E" w:rsidRPr="00E1381C" w:rsidRDefault="0019641E" w:rsidP="0019641E">
            <w:pPr>
              <w:pStyle w:val="ConsPlusNormal"/>
              <w:jc w:val="center"/>
            </w:pPr>
            <w:r w:rsidRPr="00E1381C">
              <w:t>(</w:t>
            </w:r>
            <w:r w:rsidR="0046492A" w:rsidRPr="00E1381C">
              <w:t xml:space="preserve"> -</w:t>
            </w:r>
            <w:r w:rsidRPr="00E1381C">
              <w:t xml:space="preserve"> )</w:t>
            </w:r>
          </w:p>
        </w:tc>
        <w:tc>
          <w:tcPr>
            <w:tcW w:w="1635" w:type="dxa"/>
            <w:vAlign w:val="bottom"/>
          </w:tcPr>
          <w:p w14:paraId="124487AB" w14:textId="16694933" w:rsidR="0019641E" w:rsidRPr="00E1381C" w:rsidRDefault="00B2055E" w:rsidP="007A25B5">
            <w:pPr>
              <w:pStyle w:val="ConsPlusNormal"/>
              <w:jc w:val="center"/>
            </w:pPr>
            <w:r>
              <w:t>12819</w:t>
            </w:r>
          </w:p>
        </w:tc>
        <w:tc>
          <w:tcPr>
            <w:tcW w:w="1134" w:type="dxa"/>
            <w:vAlign w:val="bottom"/>
          </w:tcPr>
          <w:p w14:paraId="6A156916" w14:textId="53D6FFB1" w:rsidR="0019641E" w:rsidRPr="00E1381C" w:rsidRDefault="0046492A" w:rsidP="0046492A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526D5326" w14:textId="474DBEF1" w:rsidR="0019641E" w:rsidRPr="00E1381C" w:rsidRDefault="0019641E" w:rsidP="00120B14">
            <w:pPr>
              <w:pStyle w:val="ConsPlusNormal"/>
              <w:jc w:val="center"/>
              <w:rPr>
                <w:sz w:val="18"/>
                <w:szCs w:val="18"/>
              </w:rPr>
            </w:pPr>
            <w:r w:rsidRPr="00E1381C">
              <w:rPr>
                <w:sz w:val="18"/>
                <w:szCs w:val="18"/>
              </w:rPr>
              <w:t>(</w:t>
            </w:r>
            <w:r w:rsidR="00B2055E">
              <w:rPr>
                <w:sz w:val="18"/>
                <w:szCs w:val="18"/>
              </w:rPr>
              <w:t>12815</w:t>
            </w:r>
            <w:r w:rsidRPr="00E1381C">
              <w:rPr>
                <w:sz w:val="18"/>
                <w:szCs w:val="18"/>
              </w:rPr>
              <w:t>)</w:t>
            </w:r>
          </w:p>
        </w:tc>
        <w:tc>
          <w:tcPr>
            <w:tcW w:w="794" w:type="dxa"/>
            <w:vAlign w:val="bottom"/>
          </w:tcPr>
          <w:p w14:paraId="471BB0B2" w14:textId="62331E9B" w:rsidR="0019641E" w:rsidRPr="00E1381C" w:rsidRDefault="0019641E" w:rsidP="0019641E">
            <w:pPr>
              <w:pStyle w:val="ConsPlusNormal"/>
              <w:jc w:val="center"/>
            </w:pPr>
            <w:r w:rsidRPr="00E1381C">
              <w:t>(</w:t>
            </w:r>
            <w:r w:rsidR="0046492A" w:rsidRPr="00E1381C">
              <w:t xml:space="preserve"> -</w:t>
            </w:r>
            <w:r w:rsidRPr="00E1381C">
              <w:t xml:space="preserve"> )</w:t>
            </w:r>
          </w:p>
        </w:tc>
        <w:tc>
          <w:tcPr>
            <w:tcW w:w="1077" w:type="dxa"/>
            <w:vAlign w:val="bottom"/>
          </w:tcPr>
          <w:p w14:paraId="0C5678FB" w14:textId="0548291E" w:rsidR="0019641E" w:rsidRPr="00E1381C" w:rsidRDefault="0046492A" w:rsidP="0046492A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6C6BE044" w14:textId="3C5E29E2" w:rsidR="0019641E" w:rsidRPr="00E1381C" w:rsidRDefault="0046492A" w:rsidP="0046492A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01877B8E" w14:textId="08E7DC90" w:rsidR="0019641E" w:rsidRPr="00E1381C" w:rsidRDefault="00B2055E" w:rsidP="00FC1B3A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247" w:type="dxa"/>
            <w:vAlign w:val="bottom"/>
          </w:tcPr>
          <w:p w14:paraId="459BAAF6" w14:textId="6986F23E" w:rsidR="0019641E" w:rsidRPr="00E1381C" w:rsidRDefault="0019641E" w:rsidP="0019641E">
            <w:pPr>
              <w:pStyle w:val="ConsPlusNormal"/>
              <w:jc w:val="center"/>
            </w:pPr>
            <w:r w:rsidRPr="00E1381C">
              <w:t>(</w:t>
            </w:r>
            <w:r w:rsidR="0046492A" w:rsidRPr="00E1381C">
              <w:t xml:space="preserve"> -</w:t>
            </w:r>
            <w:r w:rsidRPr="00E1381C">
              <w:t xml:space="preserve"> )</w:t>
            </w:r>
          </w:p>
        </w:tc>
      </w:tr>
      <w:tr w:rsidR="0019641E" w:rsidRPr="00E1381C" w14:paraId="22821006" w14:textId="77777777" w:rsidTr="00B808ED">
        <w:tc>
          <w:tcPr>
            <w:tcW w:w="2347" w:type="dxa"/>
            <w:tcBorders>
              <w:top w:val="nil"/>
            </w:tcBorders>
            <w:vAlign w:val="bottom"/>
          </w:tcPr>
          <w:p w14:paraId="46D7E597" w14:textId="4BBAE5CE" w:rsidR="0019641E" w:rsidRPr="00E1381C" w:rsidRDefault="0019641E" w:rsidP="0019641E">
            <w:pPr>
              <w:pStyle w:val="ConsPlusNormal"/>
              <w:ind w:left="283"/>
            </w:pPr>
          </w:p>
        </w:tc>
        <w:tc>
          <w:tcPr>
            <w:tcW w:w="1304" w:type="dxa"/>
          </w:tcPr>
          <w:p w14:paraId="6960D493" w14:textId="77777777" w:rsidR="0019641E" w:rsidRPr="00E1381C" w:rsidRDefault="0019641E" w:rsidP="0019641E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638F9CB5" w14:textId="42C7F49A" w:rsidR="0019641E" w:rsidRPr="00E1381C" w:rsidRDefault="0019641E" w:rsidP="0019641E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24</w:t>
            </w:r>
            <w:r w:rsidRPr="00E1381C">
              <w:t xml:space="preserve"> г. </w:t>
            </w:r>
            <w:hyperlink w:anchor="P2154">
              <w:r w:rsidRPr="00E1381C">
                <w:rPr>
                  <w:color w:val="0000FF"/>
                </w:rPr>
                <w:t>&lt;3&gt;</w:t>
              </w:r>
            </w:hyperlink>
          </w:p>
        </w:tc>
        <w:tc>
          <w:tcPr>
            <w:tcW w:w="1095" w:type="dxa"/>
            <w:vAlign w:val="bottom"/>
          </w:tcPr>
          <w:p w14:paraId="177BB734" w14:textId="7D3871D6" w:rsidR="0019641E" w:rsidRPr="00E1381C" w:rsidRDefault="00073367" w:rsidP="0019641E">
            <w:pPr>
              <w:pStyle w:val="ConsPlusNormal"/>
            </w:pPr>
            <w:r>
              <w:t>32</w:t>
            </w:r>
          </w:p>
        </w:tc>
        <w:tc>
          <w:tcPr>
            <w:tcW w:w="1077" w:type="dxa"/>
            <w:vAlign w:val="bottom"/>
          </w:tcPr>
          <w:p w14:paraId="00300B81" w14:textId="4D635F61" w:rsidR="0019641E" w:rsidRPr="00E1381C" w:rsidRDefault="0019641E" w:rsidP="0019641E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4E35FD86" w14:textId="7E82B3A4" w:rsidR="0019641E" w:rsidRPr="00E1381C" w:rsidRDefault="00277DF4" w:rsidP="0019641E">
            <w:pPr>
              <w:pStyle w:val="ConsPlusNormal"/>
            </w:pPr>
            <w:r>
              <w:t>10823</w:t>
            </w:r>
          </w:p>
        </w:tc>
        <w:tc>
          <w:tcPr>
            <w:tcW w:w="1134" w:type="dxa"/>
            <w:vAlign w:val="bottom"/>
          </w:tcPr>
          <w:p w14:paraId="084BD739" w14:textId="1273D444" w:rsidR="0019641E" w:rsidRPr="00E1381C" w:rsidRDefault="0046492A" w:rsidP="0019641E">
            <w:pPr>
              <w:pStyle w:val="ConsPlusNormal"/>
            </w:pPr>
            <w:r w:rsidRPr="00E1381C">
              <w:t xml:space="preserve">         -</w:t>
            </w:r>
          </w:p>
        </w:tc>
        <w:tc>
          <w:tcPr>
            <w:tcW w:w="794" w:type="dxa"/>
            <w:vAlign w:val="bottom"/>
          </w:tcPr>
          <w:p w14:paraId="608C69E4" w14:textId="5EC285F0" w:rsidR="0019641E" w:rsidRPr="00E1381C" w:rsidRDefault="0019641E" w:rsidP="00277DF4">
            <w:pPr>
              <w:pStyle w:val="ConsPlusNormal"/>
              <w:jc w:val="center"/>
            </w:pPr>
            <w:r w:rsidRPr="00E1381C">
              <w:t>(</w:t>
            </w:r>
            <w:r w:rsidR="00277DF4">
              <w:rPr>
                <w:sz w:val="20"/>
              </w:rPr>
              <w:t>10806</w:t>
            </w:r>
            <w:r w:rsidRPr="00E1381C">
              <w:t>)</w:t>
            </w:r>
          </w:p>
        </w:tc>
        <w:tc>
          <w:tcPr>
            <w:tcW w:w="794" w:type="dxa"/>
            <w:vAlign w:val="bottom"/>
          </w:tcPr>
          <w:p w14:paraId="05C734E9" w14:textId="723F29BF" w:rsidR="0019641E" w:rsidRPr="00E1381C" w:rsidRDefault="0019641E" w:rsidP="0019641E">
            <w:pPr>
              <w:pStyle w:val="ConsPlusNormal"/>
              <w:jc w:val="center"/>
            </w:pPr>
            <w:r w:rsidRPr="00E1381C">
              <w:t>(</w:t>
            </w:r>
            <w:r w:rsidR="0046492A" w:rsidRPr="00E1381C">
              <w:t xml:space="preserve"> -</w:t>
            </w:r>
            <w:r w:rsidRPr="00E1381C">
              <w:t xml:space="preserve"> )</w:t>
            </w:r>
          </w:p>
        </w:tc>
        <w:tc>
          <w:tcPr>
            <w:tcW w:w="1077" w:type="dxa"/>
            <w:vAlign w:val="bottom"/>
          </w:tcPr>
          <w:p w14:paraId="46458365" w14:textId="7C3175AD" w:rsidR="0019641E" w:rsidRPr="00E1381C" w:rsidRDefault="0046492A" w:rsidP="0046492A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73CE8EBB" w14:textId="107C6044" w:rsidR="0019641E" w:rsidRPr="00E1381C" w:rsidRDefault="0046492A" w:rsidP="0046492A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5646A25B" w14:textId="7A36A724" w:rsidR="0019641E" w:rsidRPr="00E1381C" w:rsidRDefault="003604BB" w:rsidP="00277DF4">
            <w:pPr>
              <w:pStyle w:val="ConsPlusNormal"/>
              <w:jc w:val="center"/>
            </w:pPr>
            <w:r w:rsidRPr="00E1381C">
              <w:t>4</w:t>
            </w:r>
            <w:r w:rsidR="00277DF4">
              <w:t>9</w:t>
            </w:r>
          </w:p>
        </w:tc>
        <w:tc>
          <w:tcPr>
            <w:tcW w:w="1247" w:type="dxa"/>
            <w:vAlign w:val="bottom"/>
          </w:tcPr>
          <w:p w14:paraId="6ECF51CD" w14:textId="185623A0" w:rsidR="0019641E" w:rsidRPr="00E1381C" w:rsidRDefault="0019641E" w:rsidP="0046492A">
            <w:pPr>
              <w:pStyle w:val="ConsPlusNormal"/>
              <w:jc w:val="center"/>
            </w:pPr>
            <w:r w:rsidRPr="00E1381C">
              <w:t>(</w:t>
            </w:r>
            <w:r w:rsidR="0046492A" w:rsidRPr="00E1381C">
              <w:t>-</w:t>
            </w:r>
            <w:r w:rsidRPr="00E1381C">
              <w:t>)</w:t>
            </w:r>
          </w:p>
        </w:tc>
      </w:tr>
      <w:tr w:rsidR="0046492A" w:rsidRPr="00E1381C" w14:paraId="179A6FFC" w14:textId="77777777" w:rsidTr="00B808ED">
        <w:tc>
          <w:tcPr>
            <w:tcW w:w="2347" w:type="dxa"/>
            <w:tcBorders>
              <w:bottom w:val="nil"/>
            </w:tcBorders>
          </w:tcPr>
          <w:p w14:paraId="03DA8CB2" w14:textId="77777777" w:rsidR="0046492A" w:rsidRPr="00E1381C" w:rsidRDefault="0046492A" w:rsidP="0046492A">
            <w:pPr>
              <w:pStyle w:val="ConsPlusNormal"/>
              <w:ind w:left="283"/>
            </w:pPr>
            <w:r w:rsidRPr="00E1381C">
              <w:lastRenderedPageBreak/>
              <w:t>в том числе:</w:t>
            </w:r>
          </w:p>
          <w:p w14:paraId="14685279" w14:textId="0B9394F6" w:rsidR="0046492A" w:rsidRPr="00E1381C" w:rsidRDefault="0046492A" w:rsidP="00073367">
            <w:pPr>
              <w:pStyle w:val="ConsPlusNormal"/>
              <w:ind w:left="283"/>
            </w:pPr>
            <w:r w:rsidRPr="00E1381C">
              <w:rPr>
                <w:i/>
              </w:rPr>
              <w:t xml:space="preserve">покупатели </w:t>
            </w:r>
          </w:p>
        </w:tc>
        <w:tc>
          <w:tcPr>
            <w:tcW w:w="1304" w:type="dxa"/>
          </w:tcPr>
          <w:p w14:paraId="219D24E5" w14:textId="77777777" w:rsidR="0046492A" w:rsidRPr="00E1381C" w:rsidRDefault="0046492A" w:rsidP="0046492A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0130BA09" w14:textId="249D2628" w:rsidR="0046492A" w:rsidRPr="00E1381C" w:rsidRDefault="0046492A" w:rsidP="0046492A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25</w:t>
            </w:r>
            <w:r w:rsidRPr="00E1381C">
              <w:t xml:space="preserve"> г. </w:t>
            </w:r>
            <w:hyperlink w:anchor="P2153">
              <w:r w:rsidRPr="00E1381C">
                <w:rPr>
                  <w:color w:val="0000FF"/>
                </w:rPr>
                <w:t>&lt;2&gt;</w:t>
              </w:r>
            </w:hyperlink>
          </w:p>
        </w:tc>
        <w:tc>
          <w:tcPr>
            <w:tcW w:w="1095" w:type="dxa"/>
            <w:vAlign w:val="bottom"/>
          </w:tcPr>
          <w:p w14:paraId="455DA916" w14:textId="087D4064" w:rsidR="0046492A" w:rsidRPr="00E1381C" w:rsidRDefault="00120B14" w:rsidP="0046492A">
            <w:pPr>
              <w:pStyle w:val="ConsPlusNormal"/>
            </w:pPr>
            <w:r>
              <w:t>23627</w:t>
            </w:r>
          </w:p>
        </w:tc>
        <w:tc>
          <w:tcPr>
            <w:tcW w:w="1077" w:type="dxa"/>
            <w:vAlign w:val="bottom"/>
          </w:tcPr>
          <w:p w14:paraId="352C8537" w14:textId="587A9E74" w:rsidR="0046492A" w:rsidRPr="00E1381C" w:rsidRDefault="0046492A" w:rsidP="0046492A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07FF5438" w14:textId="186EA395" w:rsidR="0046492A" w:rsidRPr="00E1381C" w:rsidRDefault="009E5FA6" w:rsidP="00E1381C">
            <w:pPr>
              <w:pStyle w:val="ConsPlusNormal"/>
            </w:pPr>
            <w:r>
              <w:t>195593</w:t>
            </w:r>
          </w:p>
        </w:tc>
        <w:tc>
          <w:tcPr>
            <w:tcW w:w="1134" w:type="dxa"/>
            <w:vAlign w:val="bottom"/>
          </w:tcPr>
          <w:p w14:paraId="694E9586" w14:textId="5579ADB9" w:rsidR="0046492A" w:rsidRPr="00E1381C" w:rsidRDefault="0046492A" w:rsidP="0046492A">
            <w:pPr>
              <w:pStyle w:val="ConsPlusNormal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06CB23D4" w14:textId="782E20FA" w:rsidR="0046492A" w:rsidRPr="00E1381C" w:rsidRDefault="0046492A" w:rsidP="00FB79E4">
            <w:pPr>
              <w:pStyle w:val="ConsPlusNormal"/>
              <w:jc w:val="center"/>
            </w:pPr>
            <w:r w:rsidRPr="00E1381C">
              <w:rPr>
                <w:sz w:val="18"/>
                <w:szCs w:val="18"/>
              </w:rPr>
              <w:t>(</w:t>
            </w:r>
            <w:r w:rsidR="009E5FA6">
              <w:rPr>
                <w:sz w:val="18"/>
                <w:szCs w:val="18"/>
              </w:rPr>
              <w:t>19880</w:t>
            </w:r>
            <w:r w:rsidR="00FB79E4">
              <w:rPr>
                <w:sz w:val="18"/>
                <w:szCs w:val="18"/>
              </w:rPr>
              <w:t>3</w:t>
            </w:r>
            <w:r w:rsidRPr="00E1381C">
              <w:rPr>
                <w:sz w:val="18"/>
                <w:szCs w:val="18"/>
              </w:rPr>
              <w:t>)</w:t>
            </w:r>
          </w:p>
        </w:tc>
        <w:tc>
          <w:tcPr>
            <w:tcW w:w="794" w:type="dxa"/>
            <w:vAlign w:val="bottom"/>
          </w:tcPr>
          <w:p w14:paraId="3A2A2FF1" w14:textId="02A65C9F" w:rsidR="0046492A" w:rsidRPr="00E1381C" w:rsidRDefault="0046492A" w:rsidP="0046492A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7F7E05AA" w14:textId="433BF87C" w:rsidR="0046492A" w:rsidRPr="00E1381C" w:rsidRDefault="0046492A" w:rsidP="0046492A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20AC5826" w14:textId="6EB873C7" w:rsidR="0046492A" w:rsidRPr="00E1381C" w:rsidRDefault="0046492A" w:rsidP="0046492A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0EBE7A5B" w14:textId="2B7ABE4A" w:rsidR="0046492A" w:rsidRPr="00E1381C" w:rsidRDefault="00FB79E4" w:rsidP="0046492A">
            <w:pPr>
              <w:pStyle w:val="ConsPlusNormal"/>
              <w:jc w:val="center"/>
            </w:pPr>
            <w:r>
              <w:t>20417</w:t>
            </w:r>
          </w:p>
        </w:tc>
        <w:tc>
          <w:tcPr>
            <w:tcW w:w="1247" w:type="dxa"/>
            <w:vAlign w:val="bottom"/>
          </w:tcPr>
          <w:p w14:paraId="3C68B2A6" w14:textId="3DF80A6F" w:rsidR="0046492A" w:rsidRPr="00E1381C" w:rsidRDefault="0046492A" w:rsidP="0046492A">
            <w:pPr>
              <w:pStyle w:val="ConsPlusNormal"/>
              <w:jc w:val="center"/>
            </w:pPr>
            <w:r w:rsidRPr="00E1381C">
              <w:t>( - )</w:t>
            </w:r>
          </w:p>
        </w:tc>
      </w:tr>
      <w:tr w:rsidR="0046492A" w:rsidRPr="00E1381C" w14:paraId="23A6D367" w14:textId="77777777" w:rsidTr="00B808ED">
        <w:tc>
          <w:tcPr>
            <w:tcW w:w="2347" w:type="dxa"/>
            <w:tcBorders>
              <w:top w:val="nil"/>
            </w:tcBorders>
            <w:vAlign w:val="bottom"/>
          </w:tcPr>
          <w:p w14:paraId="431BBB7F" w14:textId="77777777" w:rsidR="0046492A" w:rsidRPr="00E1381C" w:rsidRDefault="0046492A" w:rsidP="0046492A">
            <w:pPr>
              <w:pStyle w:val="ConsPlusNormal"/>
              <w:ind w:left="283"/>
            </w:pPr>
          </w:p>
        </w:tc>
        <w:tc>
          <w:tcPr>
            <w:tcW w:w="1304" w:type="dxa"/>
          </w:tcPr>
          <w:p w14:paraId="6FB50E80" w14:textId="77777777" w:rsidR="0046492A" w:rsidRPr="00E1381C" w:rsidRDefault="0046492A" w:rsidP="0046492A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19F4C211" w14:textId="0FFA3DF6" w:rsidR="0046492A" w:rsidRPr="00E1381C" w:rsidRDefault="0046492A" w:rsidP="0046492A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24</w:t>
            </w:r>
            <w:r w:rsidRPr="00E1381C">
              <w:t xml:space="preserve"> г. </w:t>
            </w:r>
            <w:hyperlink w:anchor="P2154">
              <w:r w:rsidRPr="00E1381C">
                <w:rPr>
                  <w:color w:val="0000FF"/>
                </w:rPr>
                <w:t>&lt;3&gt;</w:t>
              </w:r>
            </w:hyperlink>
          </w:p>
        </w:tc>
        <w:tc>
          <w:tcPr>
            <w:tcW w:w="1095" w:type="dxa"/>
            <w:vAlign w:val="bottom"/>
          </w:tcPr>
          <w:p w14:paraId="5DC5D23A" w14:textId="0695D4E7" w:rsidR="0046492A" w:rsidRPr="00E1381C" w:rsidRDefault="00073367" w:rsidP="0046492A">
            <w:pPr>
              <w:pStyle w:val="ConsPlusNormal"/>
            </w:pPr>
            <w:r>
              <w:t>27371</w:t>
            </w:r>
          </w:p>
        </w:tc>
        <w:tc>
          <w:tcPr>
            <w:tcW w:w="1077" w:type="dxa"/>
            <w:vAlign w:val="bottom"/>
          </w:tcPr>
          <w:p w14:paraId="091EE2ED" w14:textId="279B07EA" w:rsidR="0046492A" w:rsidRPr="00E1381C" w:rsidRDefault="0046492A" w:rsidP="0046492A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00F44823" w14:textId="56A70197" w:rsidR="0046492A" w:rsidRPr="00E1381C" w:rsidRDefault="00120B14" w:rsidP="0046492A">
            <w:pPr>
              <w:pStyle w:val="ConsPlusNormal"/>
            </w:pPr>
            <w:r>
              <w:t>207349</w:t>
            </w:r>
          </w:p>
        </w:tc>
        <w:tc>
          <w:tcPr>
            <w:tcW w:w="1134" w:type="dxa"/>
            <w:vAlign w:val="bottom"/>
          </w:tcPr>
          <w:p w14:paraId="3680165F" w14:textId="5C8B6AA5" w:rsidR="0046492A" w:rsidRPr="00E1381C" w:rsidRDefault="0046492A" w:rsidP="0046492A">
            <w:pPr>
              <w:pStyle w:val="ConsPlusNormal"/>
            </w:pPr>
            <w:r w:rsidRPr="00E1381C">
              <w:t xml:space="preserve">         -</w:t>
            </w:r>
          </w:p>
        </w:tc>
        <w:tc>
          <w:tcPr>
            <w:tcW w:w="794" w:type="dxa"/>
            <w:vAlign w:val="bottom"/>
          </w:tcPr>
          <w:p w14:paraId="6AE70211" w14:textId="52EC011F" w:rsidR="0046492A" w:rsidRPr="00E1381C" w:rsidRDefault="0046492A" w:rsidP="00120B14">
            <w:pPr>
              <w:pStyle w:val="ConsPlusNormal"/>
              <w:jc w:val="center"/>
            </w:pPr>
            <w:r w:rsidRPr="00E1381C">
              <w:t>(</w:t>
            </w:r>
            <w:r w:rsidR="00120B14">
              <w:rPr>
                <w:sz w:val="20"/>
              </w:rPr>
              <w:t>211093</w:t>
            </w:r>
            <w:r w:rsidRPr="00E1381C">
              <w:t>)</w:t>
            </w:r>
          </w:p>
        </w:tc>
        <w:tc>
          <w:tcPr>
            <w:tcW w:w="794" w:type="dxa"/>
            <w:vAlign w:val="bottom"/>
          </w:tcPr>
          <w:p w14:paraId="3B473D63" w14:textId="37B4BE4B" w:rsidR="0046492A" w:rsidRPr="00E1381C" w:rsidRDefault="0046492A" w:rsidP="0046492A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370AD881" w14:textId="2BF51D89" w:rsidR="0046492A" w:rsidRPr="00E1381C" w:rsidRDefault="0046492A" w:rsidP="0046492A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3620A907" w14:textId="757AE5E3" w:rsidR="0046492A" w:rsidRPr="00E1381C" w:rsidRDefault="0046492A" w:rsidP="0046492A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1E01350E" w14:textId="00A86784" w:rsidR="0046492A" w:rsidRPr="00E1381C" w:rsidRDefault="00120B14" w:rsidP="0046492A">
            <w:pPr>
              <w:pStyle w:val="ConsPlusNormal"/>
              <w:jc w:val="center"/>
            </w:pPr>
            <w:r>
              <w:t>23627</w:t>
            </w:r>
          </w:p>
        </w:tc>
        <w:tc>
          <w:tcPr>
            <w:tcW w:w="1247" w:type="dxa"/>
            <w:vAlign w:val="bottom"/>
          </w:tcPr>
          <w:p w14:paraId="2F5D26D0" w14:textId="459BDE52" w:rsidR="0046492A" w:rsidRPr="00E1381C" w:rsidRDefault="0046492A" w:rsidP="0046492A">
            <w:pPr>
              <w:pStyle w:val="ConsPlusNormal"/>
              <w:jc w:val="center"/>
            </w:pPr>
            <w:r w:rsidRPr="00E1381C">
              <w:t>(-)</w:t>
            </w:r>
          </w:p>
        </w:tc>
      </w:tr>
      <w:tr w:rsidR="00A76949" w:rsidRPr="00E1381C" w14:paraId="4167D5E7" w14:textId="77777777" w:rsidTr="00B808ED">
        <w:tc>
          <w:tcPr>
            <w:tcW w:w="2347" w:type="dxa"/>
            <w:tcBorders>
              <w:bottom w:val="nil"/>
            </w:tcBorders>
          </w:tcPr>
          <w:p w14:paraId="3922FA11" w14:textId="77777777" w:rsidR="00A76949" w:rsidRPr="00E1381C" w:rsidRDefault="00A76949" w:rsidP="00A76949">
            <w:pPr>
              <w:pStyle w:val="ConsPlusNormal"/>
              <w:ind w:left="283"/>
            </w:pPr>
            <w:r w:rsidRPr="00E1381C">
              <w:t>в том числе:</w:t>
            </w:r>
          </w:p>
          <w:p w14:paraId="2580B160" w14:textId="3C9012F8" w:rsidR="00A76949" w:rsidRPr="00E1381C" w:rsidRDefault="00A76949" w:rsidP="00A76949">
            <w:pPr>
              <w:pStyle w:val="ConsPlusNormal"/>
              <w:ind w:left="283"/>
            </w:pPr>
            <w:r w:rsidRPr="00E1381C">
              <w:rPr>
                <w:i/>
              </w:rPr>
              <w:t>расходы будущих периодов сч.97 (</w:t>
            </w:r>
            <w:r w:rsidRPr="00E1381C">
              <w:rPr>
                <w:bCs/>
                <w:i/>
              </w:rPr>
              <w:t>лицензии и программное обеспечение)</w:t>
            </w:r>
            <w:r w:rsidRPr="00E1381C">
              <w:rPr>
                <w:i/>
              </w:rPr>
              <w:t xml:space="preserve"> </w:t>
            </w:r>
          </w:p>
        </w:tc>
        <w:tc>
          <w:tcPr>
            <w:tcW w:w="1304" w:type="dxa"/>
          </w:tcPr>
          <w:p w14:paraId="6A5C6AF4" w14:textId="77777777" w:rsidR="00A76949" w:rsidRPr="00E1381C" w:rsidRDefault="00A76949" w:rsidP="00A76949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55217016" w14:textId="768015B0" w:rsidR="00A76949" w:rsidRPr="00E1381C" w:rsidRDefault="00A76949" w:rsidP="00A76949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25</w:t>
            </w:r>
            <w:r w:rsidRPr="00E1381C">
              <w:t xml:space="preserve"> г. </w:t>
            </w:r>
            <w:hyperlink w:anchor="P2153">
              <w:r w:rsidRPr="00E1381C">
                <w:rPr>
                  <w:color w:val="0000FF"/>
                </w:rPr>
                <w:t>&lt;2&gt;</w:t>
              </w:r>
            </w:hyperlink>
          </w:p>
        </w:tc>
        <w:tc>
          <w:tcPr>
            <w:tcW w:w="1095" w:type="dxa"/>
            <w:vAlign w:val="bottom"/>
          </w:tcPr>
          <w:p w14:paraId="7ED5EF61" w14:textId="6E09BFAA" w:rsidR="00A76949" w:rsidRPr="00E1381C" w:rsidRDefault="00120B14" w:rsidP="00A76949">
            <w:pPr>
              <w:pStyle w:val="ConsPlusNormal"/>
            </w:pPr>
            <w:r>
              <w:t>53</w:t>
            </w:r>
          </w:p>
        </w:tc>
        <w:tc>
          <w:tcPr>
            <w:tcW w:w="1077" w:type="dxa"/>
            <w:vAlign w:val="bottom"/>
          </w:tcPr>
          <w:p w14:paraId="704D51F3" w14:textId="13E88851" w:rsidR="00A76949" w:rsidRPr="00E1381C" w:rsidRDefault="00A76949" w:rsidP="00A76949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614DBEE7" w14:textId="61FCDCAF" w:rsidR="00A76949" w:rsidRPr="00E1381C" w:rsidRDefault="00B2055E" w:rsidP="00A76949">
            <w:pPr>
              <w:pStyle w:val="ConsPlusNormal"/>
            </w:pPr>
            <w:r>
              <w:t>169</w:t>
            </w:r>
          </w:p>
        </w:tc>
        <w:tc>
          <w:tcPr>
            <w:tcW w:w="1134" w:type="dxa"/>
            <w:vAlign w:val="bottom"/>
          </w:tcPr>
          <w:p w14:paraId="7EA185D9" w14:textId="69589110" w:rsidR="00A76949" w:rsidRPr="00E1381C" w:rsidRDefault="00A76949" w:rsidP="00A76949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1598BF2F" w14:textId="1D031ED6" w:rsidR="00A76949" w:rsidRPr="00E1381C" w:rsidRDefault="00A76949" w:rsidP="00120B14">
            <w:pPr>
              <w:pStyle w:val="ConsPlusNormal"/>
              <w:jc w:val="center"/>
            </w:pPr>
            <w:r w:rsidRPr="00E1381C">
              <w:rPr>
                <w:sz w:val="18"/>
                <w:szCs w:val="18"/>
              </w:rPr>
              <w:t>(</w:t>
            </w:r>
            <w:r w:rsidR="00B2055E">
              <w:rPr>
                <w:sz w:val="18"/>
                <w:szCs w:val="18"/>
              </w:rPr>
              <w:t>121</w:t>
            </w:r>
            <w:r w:rsidRPr="00E1381C">
              <w:rPr>
                <w:sz w:val="18"/>
                <w:szCs w:val="18"/>
              </w:rPr>
              <w:t>)</w:t>
            </w:r>
          </w:p>
        </w:tc>
        <w:tc>
          <w:tcPr>
            <w:tcW w:w="794" w:type="dxa"/>
            <w:vAlign w:val="bottom"/>
          </w:tcPr>
          <w:p w14:paraId="1FEB308A" w14:textId="7CF0E535" w:rsidR="00A76949" w:rsidRPr="00E1381C" w:rsidRDefault="00A76949" w:rsidP="00A76949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1CB1D608" w14:textId="40960C34" w:rsidR="00A76949" w:rsidRPr="00E1381C" w:rsidRDefault="00A76949" w:rsidP="00A76949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6D6CB7B6" w14:textId="575EFABC" w:rsidR="00A76949" w:rsidRPr="00E1381C" w:rsidRDefault="00A76949" w:rsidP="00A76949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7ED0B3E7" w14:textId="1B17BB65" w:rsidR="00A76949" w:rsidRPr="00E1381C" w:rsidRDefault="00B2055E" w:rsidP="00A76949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1247" w:type="dxa"/>
            <w:vAlign w:val="bottom"/>
          </w:tcPr>
          <w:p w14:paraId="2792AF9D" w14:textId="4F7A1772" w:rsidR="00A76949" w:rsidRPr="00E1381C" w:rsidRDefault="00A76949" w:rsidP="00A76949">
            <w:pPr>
              <w:pStyle w:val="ConsPlusNormal"/>
              <w:jc w:val="center"/>
            </w:pPr>
            <w:r w:rsidRPr="00E1381C">
              <w:t>( - )</w:t>
            </w:r>
          </w:p>
        </w:tc>
      </w:tr>
      <w:tr w:rsidR="00A76949" w:rsidRPr="00E1381C" w14:paraId="05E1B1C8" w14:textId="77777777" w:rsidTr="00B808ED">
        <w:tc>
          <w:tcPr>
            <w:tcW w:w="2347" w:type="dxa"/>
            <w:tcBorders>
              <w:top w:val="nil"/>
            </w:tcBorders>
            <w:vAlign w:val="bottom"/>
          </w:tcPr>
          <w:p w14:paraId="1987F68E" w14:textId="77777777" w:rsidR="00A76949" w:rsidRPr="00E1381C" w:rsidRDefault="00A76949" w:rsidP="00A76949">
            <w:pPr>
              <w:pStyle w:val="ConsPlusNormal"/>
              <w:ind w:left="283"/>
            </w:pPr>
          </w:p>
        </w:tc>
        <w:tc>
          <w:tcPr>
            <w:tcW w:w="1304" w:type="dxa"/>
          </w:tcPr>
          <w:p w14:paraId="19E2471C" w14:textId="77777777" w:rsidR="00A76949" w:rsidRPr="00E1381C" w:rsidRDefault="00A76949" w:rsidP="00A76949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100A6BCC" w14:textId="18CEB6B8" w:rsidR="00A76949" w:rsidRPr="00E1381C" w:rsidRDefault="00A76949" w:rsidP="00A76949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24</w:t>
            </w:r>
            <w:r w:rsidRPr="00E1381C">
              <w:t xml:space="preserve"> г. </w:t>
            </w:r>
            <w:hyperlink w:anchor="P2154">
              <w:r w:rsidRPr="00E1381C">
                <w:rPr>
                  <w:color w:val="0000FF"/>
                </w:rPr>
                <w:t>&lt;3&gt;</w:t>
              </w:r>
            </w:hyperlink>
          </w:p>
        </w:tc>
        <w:tc>
          <w:tcPr>
            <w:tcW w:w="1095" w:type="dxa"/>
            <w:vAlign w:val="bottom"/>
          </w:tcPr>
          <w:p w14:paraId="7AD62C26" w14:textId="1971431A" w:rsidR="00A76949" w:rsidRPr="00E1381C" w:rsidRDefault="00073367" w:rsidP="00A76949">
            <w:pPr>
              <w:pStyle w:val="ConsPlusNormal"/>
            </w:pPr>
            <w:r>
              <w:t>71</w:t>
            </w:r>
          </w:p>
        </w:tc>
        <w:tc>
          <w:tcPr>
            <w:tcW w:w="1077" w:type="dxa"/>
            <w:vAlign w:val="bottom"/>
          </w:tcPr>
          <w:p w14:paraId="0568B31B" w14:textId="56A94E5A" w:rsidR="00A76949" w:rsidRPr="00E1381C" w:rsidRDefault="00A76949" w:rsidP="00A76949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1CABCBAF" w14:textId="6AE78107" w:rsidR="00A76949" w:rsidRPr="00E1381C" w:rsidRDefault="00120B14" w:rsidP="00A76949">
            <w:pPr>
              <w:pStyle w:val="ConsPlusNormal"/>
            </w:pPr>
            <w:r>
              <w:t>107</w:t>
            </w:r>
          </w:p>
        </w:tc>
        <w:tc>
          <w:tcPr>
            <w:tcW w:w="1134" w:type="dxa"/>
            <w:vAlign w:val="bottom"/>
          </w:tcPr>
          <w:p w14:paraId="05B1A6E2" w14:textId="1AC9751D" w:rsidR="00A76949" w:rsidRPr="00E1381C" w:rsidRDefault="00A76949" w:rsidP="00A76949">
            <w:pPr>
              <w:pStyle w:val="ConsPlusNormal"/>
            </w:pPr>
            <w:r w:rsidRPr="00E1381C">
              <w:t xml:space="preserve">         -</w:t>
            </w:r>
          </w:p>
        </w:tc>
        <w:tc>
          <w:tcPr>
            <w:tcW w:w="794" w:type="dxa"/>
            <w:vAlign w:val="bottom"/>
          </w:tcPr>
          <w:p w14:paraId="0B5BE952" w14:textId="1CF362CF" w:rsidR="00A76949" w:rsidRPr="00E1381C" w:rsidRDefault="00A76949" w:rsidP="00120B14">
            <w:pPr>
              <w:pStyle w:val="ConsPlusNormal"/>
              <w:jc w:val="center"/>
            </w:pPr>
            <w:r w:rsidRPr="00E1381C">
              <w:t>(</w:t>
            </w:r>
            <w:r w:rsidR="00CA53F4" w:rsidRPr="00E1381C">
              <w:t>12</w:t>
            </w:r>
            <w:r w:rsidR="00120B14">
              <w:t>5</w:t>
            </w:r>
            <w:r w:rsidRPr="00E1381C">
              <w:t>)</w:t>
            </w:r>
          </w:p>
        </w:tc>
        <w:tc>
          <w:tcPr>
            <w:tcW w:w="794" w:type="dxa"/>
            <w:vAlign w:val="bottom"/>
          </w:tcPr>
          <w:p w14:paraId="6012B1A0" w14:textId="0757F4F9" w:rsidR="00A76949" w:rsidRPr="00E1381C" w:rsidRDefault="00A76949" w:rsidP="00A76949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483521DD" w14:textId="545D9BCB" w:rsidR="00A76949" w:rsidRPr="00E1381C" w:rsidRDefault="00A76949" w:rsidP="00A76949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3960F3DA" w14:textId="262EA273" w:rsidR="00A76949" w:rsidRPr="00E1381C" w:rsidRDefault="00A76949" w:rsidP="00A76949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5777C07F" w14:textId="6015DAAC" w:rsidR="00A76949" w:rsidRPr="00E1381C" w:rsidRDefault="00120B14" w:rsidP="00E1381C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247" w:type="dxa"/>
            <w:vAlign w:val="bottom"/>
          </w:tcPr>
          <w:p w14:paraId="28209ADC" w14:textId="2EE67A6C" w:rsidR="00A76949" w:rsidRPr="00E1381C" w:rsidRDefault="00A76949" w:rsidP="00A76949">
            <w:pPr>
              <w:pStyle w:val="ConsPlusNormal"/>
              <w:jc w:val="center"/>
            </w:pPr>
            <w:r w:rsidRPr="00E1381C">
              <w:t>(-)</w:t>
            </w:r>
          </w:p>
        </w:tc>
      </w:tr>
      <w:tr w:rsidR="00073367" w:rsidRPr="00E1381C" w14:paraId="72F33E30" w14:textId="77777777" w:rsidTr="00073367">
        <w:tc>
          <w:tcPr>
            <w:tcW w:w="2347" w:type="dxa"/>
            <w:tcBorders>
              <w:bottom w:val="nil"/>
            </w:tcBorders>
          </w:tcPr>
          <w:p w14:paraId="5AF956EF" w14:textId="77777777" w:rsidR="00073367" w:rsidRPr="00E1381C" w:rsidRDefault="00073367" w:rsidP="00073367">
            <w:pPr>
              <w:pStyle w:val="ConsPlusNormal"/>
              <w:ind w:left="283"/>
            </w:pPr>
            <w:r w:rsidRPr="00E1381C">
              <w:t>в том числе:</w:t>
            </w:r>
          </w:p>
          <w:p w14:paraId="65196C89" w14:textId="30FB1343" w:rsidR="00073367" w:rsidRPr="00E1381C" w:rsidRDefault="00073367" w:rsidP="00073367">
            <w:pPr>
              <w:pStyle w:val="ConsPlusNormal"/>
              <w:ind w:left="283"/>
            </w:pPr>
            <w:r>
              <w:rPr>
                <w:i/>
              </w:rPr>
              <w:t xml:space="preserve">расчеты по </w:t>
            </w:r>
            <w:r w:rsidR="00120B14">
              <w:rPr>
                <w:i/>
              </w:rPr>
              <w:t xml:space="preserve">прочим </w:t>
            </w:r>
            <w:r>
              <w:rPr>
                <w:i/>
              </w:rPr>
              <w:t>налогам</w:t>
            </w:r>
            <w:r w:rsidRPr="00E1381C">
              <w:rPr>
                <w:i/>
              </w:rPr>
              <w:t xml:space="preserve"> </w:t>
            </w:r>
            <w:r w:rsidR="00120B14">
              <w:rPr>
                <w:i/>
              </w:rPr>
              <w:t>(госпошлины)</w:t>
            </w:r>
          </w:p>
        </w:tc>
        <w:tc>
          <w:tcPr>
            <w:tcW w:w="1304" w:type="dxa"/>
          </w:tcPr>
          <w:p w14:paraId="61EAEC93" w14:textId="77777777" w:rsidR="00073367" w:rsidRPr="00E1381C" w:rsidRDefault="00073367" w:rsidP="00073367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1B65ABEC" w14:textId="0C82A88F" w:rsidR="00073367" w:rsidRPr="00E1381C" w:rsidRDefault="00073367" w:rsidP="00073367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25</w:t>
            </w:r>
            <w:r w:rsidRPr="00E1381C">
              <w:t xml:space="preserve"> г. </w:t>
            </w:r>
            <w:hyperlink w:anchor="P2153">
              <w:r w:rsidRPr="00E1381C">
                <w:rPr>
                  <w:color w:val="0000FF"/>
                </w:rPr>
                <w:t>&lt;2&gt;</w:t>
              </w:r>
            </w:hyperlink>
          </w:p>
        </w:tc>
        <w:tc>
          <w:tcPr>
            <w:tcW w:w="1095" w:type="dxa"/>
            <w:vAlign w:val="bottom"/>
          </w:tcPr>
          <w:p w14:paraId="268142A5" w14:textId="06A91A63" w:rsidR="00073367" w:rsidRDefault="00120B14" w:rsidP="00073367">
            <w:pPr>
              <w:pStyle w:val="ConsPlusNormal"/>
            </w:pPr>
            <w:r>
              <w:t>2</w:t>
            </w:r>
          </w:p>
        </w:tc>
        <w:tc>
          <w:tcPr>
            <w:tcW w:w="1077" w:type="dxa"/>
            <w:vAlign w:val="bottom"/>
          </w:tcPr>
          <w:p w14:paraId="47E6797A" w14:textId="0B8931AC" w:rsidR="00073367" w:rsidRPr="00E1381C" w:rsidRDefault="00073367" w:rsidP="00073367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6FCF065F" w14:textId="1327AC49" w:rsidR="00073367" w:rsidRDefault="00B2055E" w:rsidP="00073367">
            <w:pPr>
              <w:pStyle w:val="ConsPlusNormal"/>
            </w:pPr>
            <w:r>
              <w:t>342</w:t>
            </w:r>
          </w:p>
        </w:tc>
        <w:tc>
          <w:tcPr>
            <w:tcW w:w="1134" w:type="dxa"/>
            <w:vAlign w:val="bottom"/>
          </w:tcPr>
          <w:p w14:paraId="74346E88" w14:textId="13B00C6F" w:rsidR="00073367" w:rsidRPr="00E1381C" w:rsidRDefault="00073367" w:rsidP="00073367">
            <w:pPr>
              <w:pStyle w:val="ConsPlusNormal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1A8159B6" w14:textId="405D0531" w:rsidR="00073367" w:rsidRPr="00E1381C" w:rsidRDefault="00073367" w:rsidP="00120B14">
            <w:pPr>
              <w:pStyle w:val="ConsPlusNormal"/>
              <w:jc w:val="center"/>
            </w:pPr>
            <w:r w:rsidRPr="00E1381C">
              <w:rPr>
                <w:sz w:val="18"/>
                <w:szCs w:val="18"/>
              </w:rPr>
              <w:t>(</w:t>
            </w:r>
            <w:r w:rsidR="00B2055E">
              <w:rPr>
                <w:sz w:val="18"/>
                <w:szCs w:val="18"/>
              </w:rPr>
              <w:t>342</w:t>
            </w:r>
            <w:r w:rsidRPr="00E1381C">
              <w:rPr>
                <w:sz w:val="18"/>
                <w:szCs w:val="18"/>
              </w:rPr>
              <w:t>)</w:t>
            </w:r>
          </w:p>
        </w:tc>
        <w:tc>
          <w:tcPr>
            <w:tcW w:w="794" w:type="dxa"/>
            <w:vAlign w:val="bottom"/>
          </w:tcPr>
          <w:p w14:paraId="6F5B49CC" w14:textId="30368647" w:rsidR="00073367" w:rsidRPr="00E1381C" w:rsidRDefault="00073367" w:rsidP="00073367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1C2AF72C" w14:textId="36CA1AA0" w:rsidR="00073367" w:rsidRPr="00E1381C" w:rsidRDefault="00073367" w:rsidP="00073367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3759015E" w14:textId="026C34E2" w:rsidR="00073367" w:rsidRPr="00E1381C" w:rsidRDefault="00073367" w:rsidP="00073367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6C963755" w14:textId="4B9D0629" w:rsidR="00073367" w:rsidRDefault="00B2055E" w:rsidP="0007336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  <w:vAlign w:val="bottom"/>
          </w:tcPr>
          <w:p w14:paraId="59D59CF5" w14:textId="7C1187BC" w:rsidR="00073367" w:rsidRPr="00E1381C" w:rsidRDefault="00073367" w:rsidP="00073367">
            <w:pPr>
              <w:pStyle w:val="ConsPlusNormal"/>
              <w:jc w:val="center"/>
            </w:pPr>
            <w:r w:rsidRPr="00E1381C">
              <w:t>( - )</w:t>
            </w:r>
          </w:p>
        </w:tc>
      </w:tr>
      <w:tr w:rsidR="00073367" w:rsidRPr="00E1381C" w14:paraId="593D487B" w14:textId="77777777" w:rsidTr="00B808ED">
        <w:tc>
          <w:tcPr>
            <w:tcW w:w="2347" w:type="dxa"/>
            <w:tcBorders>
              <w:top w:val="nil"/>
            </w:tcBorders>
            <w:vAlign w:val="bottom"/>
          </w:tcPr>
          <w:p w14:paraId="5B0E0EE9" w14:textId="77777777" w:rsidR="00073367" w:rsidRPr="00E1381C" w:rsidRDefault="00073367" w:rsidP="00073367">
            <w:pPr>
              <w:pStyle w:val="ConsPlusNormal"/>
              <w:ind w:left="283"/>
            </w:pPr>
          </w:p>
        </w:tc>
        <w:tc>
          <w:tcPr>
            <w:tcW w:w="1304" w:type="dxa"/>
          </w:tcPr>
          <w:p w14:paraId="47913A30" w14:textId="77777777" w:rsidR="00073367" w:rsidRPr="00E1381C" w:rsidRDefault="00073367" w:rsidP="00073367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455EDC5B" w14:textId="29721A95" w:rsidR="00073367" w:rsidRPr="00E1381C" w:rsidRDefault="00073367" w:rsidP="00073367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24</w:t>
            </w:r>
            <w:r w:rsidRPr="00E1381C">
              <w:t xml:space="preserve"> г. </w:t>
            </w:r>
            <w:hyperlink w:anchor="P2154">
              <w:r w:rsidRPr="00E1381C">
                <w:rPr>
                  <w:color w:val="0000FF"/>
                </w:rPr>
                <w:t>&lt;3&gt;</w:t>
              </w:r>
            </w:hyperlink>
          </w:p>
        </w:tc>
        <w:tc>
          <w:tcPr>
            <w:tcW w:w="1095" w:type="dxa"/>
            <w:vAlign w:val="bottom"/>
          </w:tcPr>
          <w:p w14:paraId="6338757C" w14:textId="6128B7A1" w:rsidR="00073367" w:rsidRDefault="00073367" w:rsidP="00073367">
            <w:pPr>
              <w:pStyle w:val="ConsPlusNormal"/>
            </w:pPr>
            <w:r>
              <w:t>2</w:t>
            </w:r>
          </w:p>
        </w:tc>
        <w:tc>
          <w:tcPr>
            <w:tcW w:w="1077" w:type="dxa"/>
            <w:vAlign w:val="bottom"/>
          </w:tcPr>
          <w:p w14:paraId="07FFFB81" w14:textId="591D108E" w:rsidR="00073367" w:rsidRPr="00E1381C" w:rsidRDefault="00073367" w:rsidP="00073367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02603518" w14:textId="2D31A7CD" w:rsidR="00073367" w:rsidRDefault="00120B14" w:rsidP="00073367">
            <w:pPr>
              <w:pStyle w:val="ConsPlusNormal"/>
            </w:pPr>
            <w:r>
              <w:t>302</w:t>
            </w:r>
          </w:p>
        </w:tc>
        <w:tc>
          <w:tcPr>
            <w:tcW w:w="1134" w:type="dxa"/>
            <w:vAlign w:val="bottom"/>
          </w:tcPr>
          <w:p w14:paraId="3FE19A28" w14:textId="66077D60" w:rsidR="00073367" w:rsidRPr="00E1381C" w:rsidRDefault="00073367" w:rsidP="00073367">
            <w:pPr>
              <w:pStyle w:val="ConsPlusNormal"/>
            </w:pPr>
            <w:r w:rsidRPr="00E1381C">
              <w:t xml:space="preserve">         -</w:t>
            </w:r>
          </w:p>
        </w:tc>
        <w:tc>
          <w:tcPr>
            <w:tcW w:w="794" w:type="dxa"/>
            <w:vAlign w:val="bottom"/>
          </w:tcPr>
          <w:p w14:paraId="4CE3D277" w14:textId="663DA472" w:rsidR="00073367" w:rsidRPr="00E1381C" w:rsidRDefault="00073367" w:rsidP="00120B14">
            <w:pPr>
              <w:pStyle w:val="ConsPlusNormal"/>
              <w:jc w:val="center"/>
            </w:pPr>
            <w:r w:rsidRPr="00E1381C">
              <w:t>(</w:t>
            </w:r>
            <w:r w:rsidR="00120B14">
              <w:t>302</w:t>
            </w:r>
            <w:r w:rsidRPr="00E1381C">
              <w:t>)</w:t>
            </w:r>
          </w:p>
        </w:tc>
        <w:tc>
          <w:tcPr>
            <w:tcW w:w="794" w:type="dxa"/>
            <w:vAlign w:val="bottom"/>
          </w:tcPr>
          <w:p w14:paraId="5B0DF938" w14:textId="6AB98E9E" w:rsidR="00073367" w:rsidRPr="00E1381C" w:rsidRDefault="00073367" w:rsidP="00073367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421EB8F4" w14:textId="6BA12BFF" w:rsidR="00073367" w:rsidRPr="00E1381C" w:rsidRDefault="00073367" w:rsidP="00073367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2FAA39CA" w14:textId="2121C55B" w:rsidR="00073367" w:rsidRPr="00E1381C" w:rsidRDefault="00073367" w:rsidP="00073367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3077C95C" w14:textId="52D669E3" w:rsidR="00073367" w:rsidRDefault="00120B14" w:rsidP="0007336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47" w:type="dxa"/>
            <w:vAlign w:val="bottom"/>
          </w:tcPr>
          <w:p w14:paraId="7E749321" w14:textId="4E2E0D9B" w:rsidR="00073367" w:rsidRPr="00E1381C" w:rsidRDefault="00073367" w:rsidP="00073367">
            <w:pPr>
              <w:pStyle w:val="ConsPlusNormal"/>
              <w:jc w:val="center"/>
            </w:pPr>
            <w:r w:rsidRPr="00E1381C">
              <w:t>(-)</w:t>
            </w:r>
          </w:p>
        </w:tc>
      </w:tr>
      <w:tr w:rsidR="00073367" w:rsidRPr="00E1381C" w14:paraId="412C5357" w14:textId="77777777" w:rsidTr="00073367">
        <w:tc>
          <w:tcPr>
            <w:tcW w:w="2347" w:type="dxa"/>
            <w:tcBorders>
              <w:bottom w:val="nil"/>
            </w:tcBorders>
          </w:tcPr>
          <w:p w14:paraId="35EC9394" w14:textId="77777777" w:rsidR="00073367" w:rsidRPr="00E1381C" w:rsidRDefault="00073367" w:rsidP="00073367">
            <w:pPr>
              <w:pStyle w:val="ConsPlusNormal"/>
              <w:ind w:left="283"/>
            </w:pPr>
            <w:r w:rsidRPr="00E1381C">
              <w:t>в том числе:</w:t>
            </w:r>
          </w:p>
          <w:p w14:paraId="5567A37F" w14:textId="23053F2F" w:rsidR="00073367" w:rsidRPr="00E1381C" w:rsidRDefault="00073367" w:rsidP="00073367">
            <w:pPr>
              <w:pStyle w:val="ConsPlusNormal"/>
              <w:ind w:left="283"/>
            </w:pPr>
            <w:r w:rsidRPr="00073367">
              <w:rPr>
                <w:i/>
              </w:rPr>
              <w:t>Приобретенные права в рамках оказания финансовых услуг</w:t>
            </w:r>
            <w:r>
              <w:rPr>
                <w:i/>
              </w:rPr>
              <w:t xml:space="preserve"> (договор цессии)</w:t>
            </w:r>
          </w:p>
        </w:tc>
        <w:tc>
          <w:tcPr>
            <w:tcW w:w="1304" w:type="dxa"/>
          </w:tcPr>
          <w:p w14:paraId="5481B540" w14:textId="77777777" w:rsidR="00073367" w:rsidRPr="00E1381C" w:rsidRDefault="00073367" w:rsidP="00073367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03F814C9" w14:textId="0F1331DE" w:rsidR="00073367" w:rsidRPr="00E1381C" w:rsidRDefault="00073367" w:rsidP="00073367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25</w:t>
            </w:r>
            <w:r w:rsidRPr="00E1381C">
              <w:t xml:space="preserve"> г. </w:t>
            </w:r>
            <w:hyperlink w:anchor="P2153">
              <w:r w:rsidRPr="00E1381C">
                <w:rPr>
                  <w:color w:val="0000FF"/>
                </w:rPr>
                <w:t>&lt;2&gt;</w:t>
              </w:r>
            </w:hyperlink>
          </w:p>
        </w:tc>
        <w:tc>
          <w:tcPr>
            <w:tcW w:w="1095" w:type="dxa"/>
            <w:vAlign w:val="bottom"/>
          </w:tcPr>
          <w:p w14:paraId="5F4207BC" w14:textId="6E48A93D" w:rsidR="00073367" w:rsidRDefault="00277DF4" w:rsidP="00073367">
            <w:pPr>
              <w:pStyle w:val="ConsPlusNormal"/>
            </w:pPr>
            <w:r>
              <w:t>16</w:t>
            </w:r>
          </w:p>
        </w:tc>
        <w:tc>
          <w:tcPr>
            <w:tcW w:w="1077" w:type="dxa"/>
            <w:vAlign w:val="bottom"/>
          </w:tcPr>
          <w:p w14:paraId="032F914A" w14:textId="6E6CCE6A" w:rsidR="00073367" w:rsidRPr="00E1381C" w:rsidRDefault="00073367" w:rsidP="00073367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52E57D21" w14:textId="2F570C28" w:rsidR="00073367" w:rsidRDefault="007A25B5" w:rsidP="00073367">
            <w:pPr>
              <w:pStyle w:val="ConsPlusNormal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48FE2C23" w14:textId="73BF3D97" w:rsidR="00073367" w:rsidRPr="00E1381C" w:rsidRDefault="00073367" w:rsidP="00073367">
            <w:pPr>
              <w:pStyle w:val="ConsPlusNormal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59F020B1" w14:textId="1F9709DA" w:rsidR="00073367" w:rsidRPr="00E1381C" w:rsidRDefault="00073367" w:rsidP="00120B14">
            <w:pPr>
              <w:pStyle w:val="ConsPlusNormal"/>
              <w:jc w:val="center"/>
            </w:pPr>
            <w:r w:rsidRPr="00E1381C">
              <w:rPr>
                <w:sz w:val="18"/>
                <w:szCs w:val="18"/>
              </w:rPr>
              <w:t>(</w:t>
            </w:r>
            <w:r w:rsidR="007A25B5">
              <w:rPr>
                <w:sz w:val="18"/>
                <w:szCs w:val="18"/>
              </w:rPr>
              <w:t xml:space="preserve"> - </w:t>
            </w:r>
            <w:r w:rsidRPr="00E1381C">
              <w:rPr>
                <w:sz w:val="18"/>
                <w:szCs w:val="18"/>
              </w:rPr>
              <w:t>)</w:t>
            </w:r>
          </w:p>
        </w:tc>
        <w:tc>
          <w:tcPr>
            <w:tcW w:w="794" w:type="dxa"/>
            <w:vAlign w:val="bottom"/>
          </w:tcPr>
          <w:p w14:paraId="6C23084E" w14:textId="50E64382" w:rsidR="00073367" w:rsidRPr="00E1381C" w:rsidRDefault="00073367" w:rsidP="00073367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170288A8" w14:textId="2CB8BC2D" w:rsidR="00073367" w:rsidRPr="00E1381C" w:rsidRDefault="00073367" w:rsidP="00073367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5741534C" w14:textId="4617DE0B" w:rsidR="00073367" w:rsidRPr="00E1381C" w:rsidRDefault="00073367" w:rsidP="00073367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00256248" w14:textId="3DA58596" w:rsidR="00073367" w:rsidRDefault="007A25B5" w:rsidP="0007336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247" w:type="dxa"/>
            <w:vAlign w:val="bottom"/>
          </w:tcPr>
          <w:p w14:paraId="35380533" w14:textId="5F503B86" w:rsidR="00073367" w:rsidRPr="00E1381C" w:rsidRDefault="00073367" w:rsidP="00073367">
            <w:pPr>
              <w:pStyle w:val="ConsPlusNormal"/>
              <w:jc w:val="center"/>
            </w:pPr>
            <w:r w:rsidRPr="00E1381C">
              <w:t>( - )</w:t>
            </w:r>
          </w:p>
        </w:tc>
      </w:tr>
      <w:tr w:rsidR="00073367" w:rsidRPr="00E1381C" w14:paraId="725C31B7" w14:textId="77777777" w:rsidTr="00B808ED">
        <w:tc>
          <w:tcPr>
            <w:tcW w:w="2347" w:type="dxa"/>
            <w:tcBorders>
              <w:top w:val="nil"/>
            </w:tcBorders>
            <w:vAlign w:val="bottom"/>
          </w:tcPr>
          <w:p w14:paraId="70F46175" w14:textId="77777777" w:rsidR="00073367" w:rsidRPr="00E1381C" w:rsidRDefault="00073367" w:rsidP="00073367">
            <w:pPr>
              <w:pStyle w:val="ConsPlusNormal"/>
              <w:ind w:left="283"/>
            </w:pPr>
          </w:p>
        </w:tc>
        <w:tc>
          <w:tcPr>
            <w:tcW w:w="1304" w:type="dxa"/>
          </w:tcPr>
          <w:p w14:paraId="24087FEA" w14:textId="77777777" w:rsidR="00073367" w:rsidRPr="00E1381C" w:rsidRDefault="00073367" w:rsidP="00073367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6A4BC87A" w14:textId="751FEDA0" w:rsidR="00073367" w:rsidRPr="00E1381C" w:rsidRDefault="00073367" w:rsidP="00073367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24</w:t>
            </w:r>
            <w:r w:rsidRPr="00E1381C">
              <w:t xml:space="preserve"> г. </w:t>
            </w:r>
            <w:hyperlink w:anchor="P2154">
              <w:r w:rsidRPr="00E1381C">
                <w:rPr>
                  <w:color w:val="0000FF"/>
                </w:rPr>
                <w:t>&lt;3&gt;</w:t>
              </w:r>
            </w:hyperlink>
          </w:p>
        </w:tc>
        <w:tc>
          <w:tcPr>
            <w:tcW w:w="1095" w:type="dxa"/>
            <w:vAlign w:val="bottom"/>
          </w:tcPr>
          <w:p w14:paraId="7856DDA3" w14:textId="6AAB6C12" w:rsidR="00073367" w:rsidRDefault="00073367" w:rsidP="00073367">
            <w:pPr>
              <w:pStyle w:val="ConsPlusNormal"/>
            </w:pPr>
            <w:r>
              <w:t>21</w:t>
            </w:r>
          </w:p>
        </w:tc>
        <w:tc>
          <w:tcPr>
            <w:tcW w:w="1077" w:type="dxa"/>
            <w:vAlign w:val="bottom"/>
          </w:tcPr>
          <w:p w14:paraId="3781B6F1" w14:textId="4DD9C444" w:rsidR="00073367" w:rsidRPr="00E1381C" w:rsidRDefault="00073367" w:rsidP="00073367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065417CB" w14:textId="3EA06CFC" w:rsidR="00073367" w:rsidRDefault="00277DF4" w:rsidP="00277DF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63216ADC" w14:textId="02882B32" w:rsidR="00073367" w:rsidRPr="00E1381C" w:rsidRDefault="00073367" w:rsidP="00073367">
            <w:pPr>
              <w:pStyle w:val="ConsPlusNormal"/>
            </w:pPr>
            <w:r w:rsidRPr="00E1381C">
              <w:t xml:space="preserve">         -</w:t>
            </w:r>
          </w:p>
        </w:tc>
        <w:tc>
          <w:tcPr>
            <w:tcW w:w="794" w:type="dxa"/>
            <w:vAlign w:val="bottom"/>
          </w:tcPr>
          <w:p w14:paraId="140D68E5" w14:textId="2E248C28" w:rsidR="00073367" w:rsidRPr="00E1381C" w:rsidRDefault="00073367" w:rsidP="00277DF4">
            <w:pPr>
              <w:pStyle w:val="ConsPlusNormal"/>
              <w:jc w:val="center"/>
            </w:pPr>
            <w:r w:rsidRPr="00E1381C">
              <w:t>(</w:t>
            </w:r>
            <w:r w:rsidR="00277DF4">
              <w:t>5</w:t>
            </w:r>
            <w:r w:rsidRPr="00E1381C">
              <w:t>)</w:t>
            </w:r>
          </w:p>
        </w:tc>
        <w:tc>
          <w:tcPr>
            <w:tcW w:w="794" w:type="dxa"/>
            <w:vAlign w:val="bottom"/>
          </w:tcPr>
          <w:p w14:paraId="617DCD0A" w14:textId="0816F007" w:rsidR="00073367" w:rsidRPr="00E1381C" w:rsidRDefault="00073367" w:rsidP="00073367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322FED26" w14:textId="7302E946" w:rsidR="00073367" w:rsidRPr="00E1381C" w:rsidRDefault="00073367" w:rsidP="00073367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73A98F96" w14:textId="51BC0D20" w:rsidR="00073367" w:rsidRPr="00E1381C" w:rsidRDefault="00073367" w:rsidP="00073367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4AF663F4" w14:textId="4B21AFB9" w:rsidR="00073367" w:rsidRDefault="00073367" w:rsidP="00277DF4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1247" w:type="dxa"/>
            <w:vAlign w:val="bottom"/>
          </w:tcPr>
          <w:p w14:paraId="69656839" w14:textId="480AA173" w:rsidR="00073367" w:rsidRPr="00E1381C" w:rsidRDefault="00073367" w:rsidP="00073367">
            <w:pPr>
              <w:pStyle w:val="ConsPlusNormal"/>
              <w:jc w:val="center"/>
            </w:pPr>
            <w:r w:rsidRPr="00E1381C">
              <w:t>(-)</w:t>
            </w:r>
          </w:p>
        </w:tc>
      </w:tr>
      <w:tr w:rsidR="007A25B5" w:rsidRPr="00E1381C" w14:paraId="4DB2F83B" w14:textId="77777777" w:rsidTr="00B808ED">
        <w:tc>
          <w:tcPr>
            <w:tcW w:w="2347" w:type="dxa"/>
            <w:vMerge w:val="restart"/>
            <w:tcBorders>
              <w:top w:val="nil"/>
            </w:tcBorders>
            <w:vAlign w:val="bottom"/>
          </w:tcPr>
          <w:p w14:paraId="2AACF375" w14:textId="329E543B" w:rsidR="007A25B5" w:rsidRPr="00E1381C" w:rsidRDefault="007A25B5" w:rsidP="007A25B5">
            <w:pPr>
              <w:pStyle w:val="ConsPlusNormal"/>
              <w:ind w:left="283"/>
            </w:pPr>
            <w:r>
              <w:t>Прочие расчеты с дебиторами и кредиторами (% по выданному займу)</w:t>
            </w:r>
          </w:p>
        </w:tc>
        <w:tc>
          <w:tcPr>
            <w:tcW w:w="1304" w:type="dxa"/>
          </w:tcPr>
          <w:p w14:paraId="279518A0" w14:textId="77777777" w:rsidR="007A25B5" w:rsidRPr="00E1381C" w:rsidRDefault="007A25B5" w:rsidP="007A25B5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48048FB8" w14:textId="1DDE8B38" w:rsidR="007A25B5" w:rsidRPr="00E1381C" w:rsidRDefault="007A25B5" w:rsidP="007A25B5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25</w:t>
            </w:r>
            <w:r w:rsidRPr="00E1381C">
              <w:t xml:space="preserve"> г. </w:t>
            </w:r>
            <w:hyperlink w:anchor="P2153">
              <w:r w:rsidRPr="00E1381C">
                <w:rPr>
                  <w:color w:val="0000FF"/>
                </w:rPr>
                <w:t>&lt;2&gt;</w:t>
              </w:r>
            </w:hyperlink>
          </w:p>
        </w:tc>
        <w:tc>
          <w:tcPr>
            <w:tcW w:w="1095" w:type="dxa"/>
            <w:vAlign w:val="bottom"/>
          </w:tcPr>
          <w:p w14:paraId="720A52DE" w14:textId="348D48DF" w:rsidR="007A25B5" w:rsidRDefault="007A25B5" w:rsidP="007A25B5">
            <w:pPr>
              <w:pStyle w:val="ConsPlusNormal"/>
            </w:pPr>
            <w:r>
              <w:t>32</w:t>
            </w:r>
          </w:p>
        </w:tc>
        <w:tc>
          <w:tcPr>
            <w:tcW w:w="1077" w:type="dxa"/>
            <w:vAlign w:val="bottom"/>
          </w:tcPr>
          <w:p w14:paraId="111A045D" w14:textId="086EA9E8" w:rsidR="007A25B5" w:rsidRPr="00E1381C" w:rsidRDefault="007A25B5" w:rsidP="007A25B5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2E26250D" w14:textId="1B034F78" w:rsidR="007A25B5" w:rsidRDefault="00A170AD" w:rsidP="007A25B5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1134" w:type="dxa"/>
            <w:vAlign w:val="bottom"/>
          </w:tcPr>
          <w:p w14:paraId="08681F38" w14:textId="1878CD79" w:rsidR="007A25B5" w:rsidRPr="00E1381C" w:rsidRDefault="007A25B5" w:rsidP="007A25B5">
            <w:pPr>
              <w:pStyle w:val="ConsPlusNormal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1D82635D" w14:textId="6D6F6A87" w:rsidR="007A25B5" w:rsidRPr="00E1381C" w:rsidRDefault="007A25B5" w:rsidP="007A25B5">
            <w:pPr>
              <w:pStyle w:val="ConsPlusNormal"/>
              <w:jc w:val="center"/>
            </w:pPr>
            <w:r w:rsidRPr="00E1381C">
              <w:rPr>
                <w:sz w:val="18"/>
                <w:szCs w:val="18"/>
              </w:rPr>
              <w:t>()</w:t>
            </w:r>
          </w:p>
        </w:tc>
        <w:tc>
          <w:tcPr>
            <w:tcW w:w="794" w:type="dxa"/>
            <w:vAlign w:val="bottom"/>
          </w:tcPr>
          <w:p w14:paraId="2E2AAD38" w14:textId="6656B97F" w:rsidR="007A25B5" w:rsidRPr="00E1381C" w:rsidRDefault="007A25B5" w:rsidP="007A25B5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36440D4B" w14:textId="2817321A" w:rsidR="007A25B5" w:rsidRPr="00E1381C" w:rsidRDefault="007A25B5" w:rsidP="007A25B5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6BBEC8D1" w14:textId="1CE9D7AE" w:rsidR="007A25B5" w:rsidRPr="00E1381C" w:rsidRDefault="007A25B5" w:rsidP="007A25B5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112ADA36" w14:textId="1DFAFD1B" w:rsidR="007A25B5" w:rsidRDefault="00A170AD" w:rsidP="007A25B5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1247" w:type="dxa"/>
            <w:vAlign w:val="bottom"/>
          </w:tcPr>
          <w:p w14:paraId="34020CD4" w14:textId="7A8B67E2" w:rsidR="007A25B5" w:rsidRPr="00E1381C" w:rsidRDefault="007A25B5" w:rsidP="007A25B5">
            <w:pPr>
              <w:pStyle w:val="ConsPlusNormal"/>
              <w:jc w:val="center"/>
            </w:pPr>
            <w:r w:rsidRPr="00E1381C">
              <w:t>( - )</w:t>
            </w:r>
          </w:p>
        </w:tc>
      </w:tr>
      <w:tr w:rsidR="007A25B5" w:rsidRPr="00E1381C" w14:paraId="1C9013FC" w14:textId="77777777" w:rsidTr="002C6E21">
        <w:tc>
          <w:tcPr>
            <w:tcW w:w="2347" w:type="dxa"/>
            <w:vMerge/>
            <w:vAlign w:val="bottom"/>
          </w:tcPr>
          <w:p w14:paraId="30B2A743" w14:textId="77777777" w:rsidR="007A25B5" w:rsidRPr="00E1381C" w:rsidRDefault="007A25B5" w:rsidP="007A25B5">
            <w:pPr>
              <w:pStyle w:val="ConsPlusNormal"/>
              <w:ind w:left="283"/>
            </w:pPr>
          </w:p>
        </w:tc>
        <w:tc>
          <w:tcPr>
            <w:tcW w:w="1304" w:type="dxa"/>
          </w:tcPr>
          <w:p w14:paraId="511D3260" w14:textId="77777777" w:rsidR="007A25B5" w:rsidRPr="00E1381C" w:rsidRDefault="007A25B5" w:rsidP="007A25B5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50C79480" w14:textId="68226EA7" w:rsidR="007A25B5" w:rsidRPr="00E1381C" w:rsidRDefault="007A25B5" w:rsidP="007A25B5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24</w:t>
            </w:r>
            <w:r w:rsidRPr="00E1381C">
              <w:t xml:space="preserve"> г. </w:t>
            </w:r>
            <w:hyperlink w:anchor="P2154">
              <w:r w:rsidRPr="00E1381C">
                <w:rPr>
                  <w:color w:val="0000FF"/>
                </w:rPr>
                <w:t>&lt;3&gt;</w:t>
              </w:r>
            </w:hyperlink>
          </w:p>
        </w:tc>
        <w:tc>
          <w:tcPr>
            <w:tcW w:w="1095" w:type="dxa"/>
            <w:vAlign w:val="bottom"/>
          </w:tcPr>
          <w:p w14:paraId="1398C034" w14:textId="525992F0" w:rsidR="007A25B5" w:rsidRDefault="007A25B5" w:rsidP="007A25B5">
            <w:pPr>
              <w:pStyle w:val="ConsPlusNormal"/>
            </w:pPr>
            <w:r>
              <w:t>0</w:t>
            </w:r>
          </w:p>
        </w:tc>
        <w:tc>
          <w:tcPr>
            <w:tcW w:w="1077" w:type="dxa"/>
            <w:vAlign w:val="bottom"/>
          </w:tcPr>
          <w:p w14:paraId="66124C3A" w14:textId="5D5D25F7" w:rsidR="007A25B5" w:rsidRPr="00E1381C" w:rsidRDefault="007A25B5" w:rsidP="007A25B5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635" w:type="dxa"/>
            <w:vAlign w:val="bottom"/>
          </w:tcPr>
          <w:p w14:paraId="670335E5" w14:textId="05A3DAC2" w:rsidR="007A25B5" w:rsidRDefault="007A25B5" w:rsidP="007A25B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34" w:type="dxa"/>
            <w:vAlign w:val="bottom"/>
          </w:tcPr>
          <w:p w14:paraId="01377075" w14:textId="14B6F837" w:rsidR="007A25B5" w:rsidRPr="00E1381C" w:rsidRDefault="007A25B5" w:rsidP="007A25B5">
            <w:pPr>
              <w:pStyle w:val="ConsPlusNormal"/>
            </w:pPr>
            <w:r w:rsidRPr="00E1381C">
              <w:t xml:space="preserve">         -</w:t>
            </w:r>
          </w:p>
        </w:tc>
        <w:tc>
          <w:tcPr>
            <w:tcW w:w="794" w:type="dxa"/>
            <w:vAlign w:val="bottom"/>
          </w:tcPr>
          <w:p w14:paraId="46E1D8F3" w14:textId="3A2B26AE" w:rsidR="007A25B5" w:rsidRPr="00E1381C" w:rsidRDefault="007A25B5" w:rsidP="007A25B5">
            <w:pPr>
              <w:pStyle w:val="ConsPlusNormal"/>
              <w:jc w:val="center"/>
            </w:pPr>
            <w:r w:rsidRPr="00E1381C">
              <w:t>(</w:t>
            </w:r>
            <w:r>
              <w:t>-</w:t>
            </w:r>
            <w:r w:rsidRPr="00E1381C">
              <w:t>)</w:t>
            </w:r>
          </w:p>
        </w:tc>
        <w:tc>
          <w:tcPr>
            <w:tcW w:w="794" w:type="dxa"/>
            <w:vAlign w:val="bottom"/>
          </w:tcPr>
          <w:p w14:paraId="614CAEB4" w14:textId="724E507D" w:rsidR="007A25B5" w:rsidRPr="00E1381C" w:rsidRDefault="007A25B5" w:rsidP="007A25B5">
            <w:pPr>
              <w:pStyle w:val="ConsPlusNormal"/>
              <w:jc w:val="center"/>
            </w:pPr>
            <w:r w:rsidRPr="00E1381C">
              <w:t>( - )</w:t>
            </w:r>
          </w:p>
        </w:tc>
        <w:tc>
          <w:tcPr>
            <w:tcW w:w="1077" w:type="dxa"/>
            <w:vAlign w:val="bottom"/>
          </w:tcPr>
          <w:p w14:paraId="55D71F2F" w14:textId="4172AD44" w:rsidR="007A25B5" w:rsidRPr="00E1381C" w:rsidRDefault="007A25B5" w:rsidP="007A25B5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38D42837" w14:textId="676DEC3B" w:rsidR="007A25B5" w:rsidRPr="00E1381C" w:rsidRDefault="007A25B5" w:rsidP="007A25B5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1095" w:type="dxa"/>
            <w:vAlign w:val="bottom"/>
          </w:tcPr>
          <w:p w14:paraId="3E178D2A" w14:textId="63968C5D" w:rsidR="007A25B5" w:rsidRDefault="007A25B5" w:rsidP="007A25B5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247" w:type="dxa"/>
            <w:vAlign w:val="bottom"/>
          </w:tcPr>
          <w:p w14:paraId="288F4D2A" w14:textId="1FB6CF54" w:rsidR="007A25B5" w:rsidRPr="00E1381C" w:rsidRDefault="007A25B5" w:rsidP="007A25B5">
            <w:pPr>
              <w:pStyle w:val="ConsPlusNormal"/>
              <w:jc w:val="center"/>
            </w:pPr>
            <w:r w:rsidRPr="00E1381C">
              <w:t>(-)</w:t>
            </w:r>
          </w:p>
        </w:tc>
      </w:tr>
      <w:tr w:rsidR="007259F0" w:rsidRPr="00E1381C" w14:paraId="03A2441D" w14:textId="77777777" w:rsidTr="00B808ED">
        <w:tc>
          <w:tcPr>
            <w:tcW w:w="2347" w:type="dxa"/>
            <w:vMerge w:val="restart"/>
          </w:tcPr>
          <w:p w14:paraId="72AD750B" w14:textId="77777777" w:rsidR="007259F0" w:rsidRPr="00E1381C" w:rsidRDefault="007259F0" w:rsidP="007259F0">
            <w:pPr>
              <w:pStyle w:val="ConsPlusNormal"/>
            </w:pPr>
            <w:r w:rsidRPr="00E1381C">
              <w:t>Итого</w:t>
            </w:r>
          </w:p>
        </w:tc>
        <w:tc>
          <w:tcPr>
            <w:tcW w:w="1304" w:type="dxa"/>
          </w:tcPr>
          <w:p w14:paraId="6EC65E9C" w14:textId="77777777" w:rsidR="007259F0" w:rsidRPr="00E1381C" w:rsidRDefault="007259F0" w:rsidP="007259F0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0370100D" w14:textId="4B286F59" w:rsidR="007259F0" w:rsidRPr="00E1381C" w:rsidRDefault="007259F0" w:rsidP="007259F0">
            <w:pPr>
              <w:pStyle w:val="ConsPlusNormal"/>
            </w:pPr>
            <w:r w:rsidRPr="00E1381C">
              <w:lastRenderedPageBreak/>
              <w:t>20</w:t>
            </w:r>
            <w:r w:rsidRPr="00E1381C">
              <w:rPr>
                <w:u w:val="single"/>
              </w:rPr>
              <w:t>25</w:t>
            </w:r>
            <w:r w:rsidRPr="00E1381C">
              <w:t xml:space="preserve"> г. </w:t>
            </w:r>
            <w:hyperlink w:anchor="P2153">
              <w:r w:rsidRPr="00E1381C">
                <w:rPr>
                  <w:color w:val="0000FF"/>
                </w:rPr>
                <w:t>&lt;2&gt;</w:t>
              </w:r>
            </w:hyperlink>
          </w:p>
        </w:tc>
        <w:tc>
          <w:tcPr>
            <w:tcW w:w="1095" w:type="dxa"/>
            <w:vAlign w:val="bottom"/>
          </w:tcPr>
          <w:p w14:paraId="7D24694F" w14:textId="505D9C13" w:rsidR="007259F0" w:rsidRPr="00E1381C" w:rsidRDefault="007A25B5" w:rsidP="007259F0">
            <w:pPr>
              <w:pStyle w:val="ConsPlusNormal"/>
            </w:pPr>
            <w:r>
              <w:lastRenderedPageBreak/>
              <w:t>26931</w:t>
            </w:r>
          </w:p>
        </w:tc>
        <w:tc>
          <w:tcPr>
            <w:tcW w:w="1077" w:type="dxa"/>
            <w:vAlign w:val="bottom"/>
          </w:tcPr>
          <w:p w14:paraId="78E8EA71" w14:textId="77777777" w:rsidR="007259F0" w:rsidRPr="00E1381C" w:rsidRDefault="007259F0" w:rsidP="007259F0">
            <w:pPr>
              <w:pStyle w:val="ConsPlusNormal"/>
              <w:jc w:val="center"/>
            </w:pPr>
            <w:r w:rsidRPr="00E1381C">
              <w:t>( )</w:t>
            </w:r>
          </w:p>
        </w:tc>
        <w:tc>
          <w:tcPr>
            <w:tcW w:w="1635" w:type="dxa"/>
            <w:vAlign w:val="bottom"/>
          </w:tcPr>
          <w:p w14:paraId="1A76DCE0" w14:textId="0C36A0B3" w:rsidR="007259F0" w:rsidRPr="00E1381C" w:rsidRDefault="009E5FA6" w:rsidP="00E1381C">
            <w:pPr>
              <w:pStyle w:val="ConsPlusNormal"/>
            </w:pPr>
            <w:r>
              <w:t>216681</w:t>
            </w:r>
          </w:p>
        </w:tc>
        <w:tc>
          <w:tcPr>
            <w:tcW w:w="1134" w:type="dxa"/>
            <w:vAlign w:val="bottom"/>
          </w:tcPr>
          <w:p w14:paraId="5D043F89" w14:textId="2F2F9160" w:rsidR="007259F0" w:rsidRPr="00E1381C" w:rsidRDefault="00950D31" w:rsidP="00950D31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07065386" w14:textId="5A33B53C" w:rsidR="007259F0" w:rsidRPr="00E1381C" w:rsidRDefault="00CA53F4" w:rsidP="00FB79E4">
            <w:pPr>
              <w:pStyle w:val="ConsPlusNormal"/>
              <w:jc w:val="center"/>
              <w:rPr>
                <w:sz w:val="20"/>
              </w:rPr>
            </w:pPr>
            <w:r w:rsidRPr="00E1381C">
              <w:rPr>
                <w:sz w:val="20"/>
              </w:rPr>
              <w:t>(</w:t>
            </w:r>
            <w:r w:rsidR="009E5FA6">
              <w:rPr>
                <w:sz w:val="20"/>
              </w:rPr>
              <w:t>21523</w:t>
            </w:r>
            <w:r w:rsidR="00FB79E4">
              <w:rPr>
                <w:sz w:val="20"/>
              </w:rPr>
              <w:t>3</w:t>
            </w:r>
            <w:r w:rsidR="007259F0" w:rsidRPr="00E1381C">
              <w:rPr>
                <w:sz w:val="20"/>
              </w:rPr>
              <w:lastRenderedPageBreak/>
              <w:t>)</w:t>
            </w:r>
          </w:p>
        </w:tc>
        <w:tc>
          <w:tcPr>
            <w:tcW w:w="794" w:type="dxa"/>
            <w:vAlign w:val="bottom"/>
          </w:tcPr>
          <w:p w14:paraId="18BEEC9C" w14:textId="0349FB48" w:rsidR="007259F0" w:rsidRPr="00E1381C" w:rsidRDefault="007259F0" w:rsidP="007259F0">
            <w:pPr>
              <w:pStyle w:val="ConsPlusNormal"/>
              <w:jc w:val="center"/>
            </w:pPr>
            <w:r w:rsidRPr="00E1381C">
              <w:lastRenderedPageBreak/>
              <w:t>(</w:t>
            </w:r>
            <w:r w:rsidR="00950D31" w:rsidRPr="00E1381C">
              <w:t xml:space="preserve"> -</w:t>
            </w:r>
            <w:r w:rsidRPr="00E1381C">
              <w:t xml:space="preserve"> )</w:t>
            </w:r>
          </w:p>
        </w:tc>
        <w:tc>
          <w:tcPr>
            <w:tcW w:w="1077" w:type="dxa"/>
            <w:vAlign w:val="bottom"/>
          </w:tcPr>
          <w:p w14:paraId="6F87E799" w14:textId="1C9FE9B2" w:rsidR="007259F0" w:rsidRPr="00E1381C" w:rsidRDefault="00950D31" w:rsidP="00950D31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4BCCCAFF" w14:textId="77777777" w:rsidR="007259F0" w:rsidRPr="00E1381C" w:rsidRDefault="007259F0" w:rsidP="007259F0">
            <w:pPr>
              <w:pStyle w:val="ConsPlusNormal"/>
              <w:jc w:val="center"/>
            </w:pPr>
            <w:r w:rsidRPr="00E1381C">
              <w:t>X</w:t>
            </w:r>
          </w:p>
        </w:tc>
        <w:tc>
          <w:tcPr>
            <w:tcW w:w="1095" w:type="dxa"/>
            <w:vAlign w:val="bottom"/>
          </w:tcPr>
          <w:p w14:paraId="0A948091" w14:textId="296F28F4" w:rsidR="007259F0" w:rsidRPr="00E1381C" w:rsidRDefault="00FB79E4" w:rsidP="00950D31">
            <w:pPr>
              <w:pStyle w:val="ConsPlusNormal"/>
              <w:jc w:val="center"/>
            </w:pPr>
            <w:r>
              <w:t>28379</w:t>
            </w:r>
          </w:p>
        </w:tc>
        <w:tc>
          <w:tcPr>
            <w:tcW w:w="1247" w:type="dxa"/>
            <w:vAlign w:val="bottom"/>
          </w:tcPr>
          <w:p w14:paraId="7E14EBAD" w14:textId="05703375" w:rsidR="007259F0" w:rsidRPr="00E1381C" w:rsidRDefault="007259F0" w:rsidP="007259F0">
            <w:pPr>
              <w:pStyle w:val="ConsPlusNormal"/>
              <w:jc w:val="center"/>
            </w:pPr>
            <w:r w:rsidRPr="00E1381C">
              <w:t>(</w:t>
            </w:r>
            <w:r w:rsidR="00950D31" w:rsidRPr="00E1381C">
              <w:t xml:space="preserve"> -</w:t>
            </w:r>
            <w:r w:rsidRPr="00E1381C">
              <w:t xml:space="preserve"> )</w:t>
            </w:r>
          </w:p>
        </w:tc>
      </w:tr>
      <w:tr w:rsidR="007259F0" w:rsidRPr="00E1381C" w14:paraId="7321EDD0" w14:textId="77777777" w:rsidTr="00B808ED">
        <w:tc>
          <w:tcPr>
            <w:tcW w:w="2347" w:type="dxa"/>
            <w:vMerge/>
          </w:tcPr>
          <w:p w14:paraId="031BAE2F" w14:textId="77777777" w:rsidR="007259F0" w:rsidRPr="00E1381C" w:rsidRDefault="007259F0" w:rsidP="007259F0">
            <w:pPr>
              <w:pStyle w:val="ConsPlusNormal"/>
            </w:pPr>
          </w:p>
        </w:tc>
        <w:tc>
          <w:tcPr>
            <w:tcW w:w="1304" w:type="dxa"/>
          </w:tcPr>
          <w:p w14:paraId="02FED0F5" w14:textId="77777777" w:rsidR="007259F0" w:rsidRPr="00E1381C" w:rsidRDefault="007259F0" w:rsidP="007259F0">
            <w:pPr>
              <w:pStyle w:val="ConsPlusNormal"/>
              <w:rPr>
                <w:u w:val="single"/>
              </w:rPr>
            </w:pPr>
            <w:r w:rsidRPr="00E1381C">
              <w:t xml:space="preserve">за </w:t>
            </w:r>
            <w:r w:rsidRPr="00E1381C">
              <w:rPr>
                <w:u w:val="single"/>
              </w:rPr>
              <w:t>год</w:t>
            </w:r>
          </w:p>
          <w:p w14:paraId="57F5E38A" w14:textId="04A2E833" w:rsidR="007259F0" w:rsidRPr="00E1381C" w:rsidRDefault="007259F0" w:rsidP="007259F0">
            <w:pPr>
              <w:pStyle w:val="ConsPlusNormal"/>
            </w:pPr>
            <w:r w:rsidRPr="00E1381C">
              <w:t>20</w:t>
            </w:r>
            <w:r w:rsidRPr="00E1381C">
              <w:rPr>
                <w:u w:val="single"/>
              </w:rPr>
              <w:t>24</w:t>
            </w:r>
            <w:r w:rsidRPr="00E1381C">
              <w:t xml:space="preserve"> г. </w:t>
            </w:r>
            <w:hyperlink w:anchor="P2154">
              <w:r w:rsidRPr="00E1381C">
                <w:rPr>
                  <w:color w:val="0000FF"/>
                </w:rPr>
                <w:t>&lt;3&gt;</w:t>
              </w:r>
            </w:hyperlink>
          </w:p>
        </w:tc>
        <w:tc>
          <w:tcPr>
            <w:tcW w:w="1095" w:type="dxa"/>
            <w:vAlign w:val="bottom"/>
          </w:tcPr>
          <w:p w14:paraId="0F271442" w14:textId="26A3F97A" w:rsidR="007259F0" w:rsidRPr="00E1381C" w:rsidRDefault="00277DF4" w:rsidP="007259F0">
            <w:pPr>
              <w:pStyle w:val="ConsPlusNormal"/>
            </w:pPr>
            <w:r>
              <w:t>30894</w:t>
            </w:r>
          </w:p>
        </w:tc>
        <w:tc>
          <w:tcPr>
            <w:tcW w:w="1077" w:type="dxa"/>
            <w:vAlign w:val="bottom"/>
          </w:tcPr>
          <w:p w14:paraId="6940DA67" w14:textId="77777777" w:rsidR="007259F0" w:rsidRPr="00E1381C" w:rsidRDefault="007259F0" w:rsidP="007259F0">
            <w:pPr>
              <w:pStyle w:val="ConsPlusNormal"/>
              <w:jc w:val="center"/>
            </w:pPr>
            <w:r w:rsidRPr="00E1381C">
              <w:t>( )</w:t>
            </w:r>
          </w:p>
        </w:tc>
        <w:tc>
          <w:tcPr>
            <w:tcW w:w="1635" w:type="dxa"/>
            <w:vAlign w:val="bottom"/>
          </w:tcPr>
          <w:p w14:paraId="7807849F" w14:textId="6564B007" w:rsidR="007259F0" w:rsidRPr="00E1381C" w:rsidRDefault="007A25B5" w:rsidP="00261E5A">
            <w:pPr>
              <w:pStyle w:val="ConsPlusNormal"/>
            </w:pPr>
            <w:r>
              <w:t>221765</w:t>
            </w:r>
          </w:p>
        </w:tc>
        <w:tc>
          <w:tcPr>
            <w:tcW w:w="1134" w:type="dxa"/>
            <w:vAlign w:val="bottom"/>
          </w:tcPr>
          <w:p w14:paraId="5377B47B" w14:textId="4EE8CB11" w:rsidR="007259F0" w:rsidRPr="00E1381C" w:rsidRDefault="00950D31" w:rsidP="00950D31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794" w:type="dxa"/>
            <w:vAlign w:val="bottom"/>
          </w:tcPr>
          <w:p w14:paraId="3253C21A" w14:textId="190D3E25" w:rsidR="007259F0" w:rsidRPr="00E1381C" w:rsidRDefault="007259F0" w:rsidP="00120B14">
            <w:pPr>
              <w:pStyle w:val="ConsPlusNormal"/>
              <w:jc w:val="center"/>
              <w:rPr>
                <w:sz w:val="20"/>
              </w:rPr>
            </w:pPr>
            <w:r w:rsidRPr="00E1381C">
              <w:rPr>
                <w:sz w:val="20"/>
              </w:rPr>
              <w:t>(</w:t>
            </w:r>
            <w:r w:rsidR="00120B14">
              <w:rPr>
                <w:sz w:val="20"/>
              </w:rPr>
              <w:t>225728</w:t>
            </w:r>
            <w:r w:rsidRPr="00E1381C">
              <w:rPr>
                <w:sz w:val="20"/>
              </w:rPr>
              <w:t>)</w:t>
            </w:r>
          </w:p>
        </w:tc>
        <w:tc>
          <w:tcPr>
            <w:tcW w:w="794" w:type="dxa"/>
            <w:vAlign w:val="bottom"/>
          </w:tcPr>
          <w:p w14:paraId="524A3D1B" w14:textId="65EBA82E" w:rsidR="007259F0" w:rsidRPr="00E1381C" w:rsidRDefault="007259F0" w:rsidP="007259F0">
            <w:pPr>
              <w:pStyle w:val="ConsPlusNormal"/>
              <w:jc w:val="center"/>
            </w:pPr>
            <w:r w:rsidRPr="00E1381C">
              <w:t>(</w:t>
            </w:r>
            <w:r w:rsidR="00950D31" w:rsidRPr="00E1381C">
              <w:t xml:space="preserve"> -</w:t>
            </w:r>
            <w:r w:rsidRPr="00E1381C">
              <w:t xml:space="preserve"> )</w:t>
            </w:r>
          </w:p>
        </w:tc>
        <w:tc>
          <w:tcPr>
            <w:tcW w:w="1077" w:type="dxa"/>
            <w:vAlign w:val="bottom"/>
          </w:tcPr>
          <w:p w14:paraId="0517109A" w14:textId="3DD5043E" w:rsidR="007259F0" w:rsidRPr="00E1381C" w:rsidRDefault="00950D31" w:rsidP="00950D31">
            <w:pPr>
              <w:pStyle w:val="ConsPlusNormal"/>
              <w:jc w:val="center"/>
            </w:pPr>
            <w:r w:rsidRPr="00E1381C">
              <w:t>-</w:t>
            </w:r>
          </w:p>
        </w:tc>
        <w:tc>
          <w:tcPr>
            <w:tcW w:w="964" w:type="dxa"/>
            <w:vAlign w:val="bottom"/>
          </w:tcPr>
          <w:p w14:paraId="60E4849D" w14:textId="77777777" w:rsidR="007259F0" w:rsidRPr="00E1381C" w:rsidRDefault="007259F0" w:rsidP="007259F0">
            <w:pPr>
              <w:pStyle w:val="ConsPlusNormal"/>
              <w:jc w:val="center"/>
            </w:pPr>
            <w:r w:rsidRPr="00E1381C">
              <w:t>X</w:t>
            </w:r>
          </w:p>
        </w:tc>
        <w:tc>
          <w:tcPr>
            <w:tcW w:w="1095" w:type="dxa"/>
            <w:vAlign w:val="bottom"/>
          </w:tcPr>
          <w:p w14:paraId="39C05C5E" w14:textId="59ABD487" w:rsidR="007259F0" w:rsidRPr="00E1381C" w:rsidRDefault="007A25B5" w:rsidP="00950D31">
            <w:pPr>
              <w:pStyle w:val="ConsPlusNormal"/>
              <w:jc w:val="center"/>
            </w:pPr>
            <w:r>
              <w:t>26931</w:t>
            </w:r>
          </w:p>
        </w:tc>
        <w:tc>
          <w:tcPr>
            <w:tcW w:w="1247" w:type="dxa"/>
            <w:vAlign w:val="bottom"/>
          </w:tcPr>
          <w:p w14:paraId="23A45A1E" w14:textId="1744E4AA" w:rsidR="007259F0" w:rsidRPr="00E1381C" w:rsidRDefault="007259F0" w:rsidP="007259F0">
            <w:pPr>
              <w:pStyle w:val="ConsPlusNormal"/>
              <w:jc w:val="center"/>
            </w:pPr>
            <w:r w:rsidRPr="00E1381C">
              <w:t>(</w:t>
            </w:r>
            <w:r w:rsidR="00950D31" w:rsidRPr="00E1381C">
              <w:t xml:space="preserve"> -</w:t>
            </w:r>
            <w:r w:rsidRPr="00E1381C">
              <w:t xml:space="preserve"> )</w:t>
            </w:r>
          </w:p>
        </w:tc>
      </w:tr>
    </w:tbl>
    <w:p w14:paraId="6CFA007F" w14:textId="77777777" w:rsidR="00CA53F4" w:rsidRPr="00E1381C" w:rsidRDefault="00CA53F4" w:rsidP="00B808ED">
      <w:pPr>
        <w:pStyle w:val="ConsPlusNormal"/>
        <w:jc w:val="center"/>
        <w:outlineLvl w:val="0"/>
      </w:pPr>
    </w:p>
    <w:p w14:paraId="56B5C01E" w14:textId="77777777" w:rsidR="00CA53F4" w:rsidRPr="00E1381C" w:rsidRDefault="00CA53F4" w:rsidP="00B808ED">
      <w:pPr>
        <w:pStyle w:val="ConsPlusNormal"/>
        <w:jc w:val="center"/>
        <w:outlineLvl w:val="0"/>
      </w:pPr>
    </w:p>
    <w:p w14:paraId="06A68016" w14:textId="77777777" w:rsidR="00CA53F4" w:rsidRPr="00E1381C" w:rsidRDefault="00CA53F4" w:rsidP="00B808ED">
      <w:pPr>
        <w:pStyle w:val="ConsPlusNormal"/>
        <w:jc w:val="center"/>
        <w:outlineLvl w:val="0"/>
      </w:pPr>
    </w:p>
    <w:p w14:paraId="759B4969" w14:textId="77777777" w:rsidR="00CA53F4" w:rsidRPr="00E1381C" w:rsidRDefault="00CA53F4" w:rsidP="00B808ED">
      <w:pPr>
        <w:pStyle w:val="ConsPlusNormal"/>
        <w:jc w:val="center"/>
        <w:outlineLvl w:val="0"/>
      </w:pPr>
    </w:p>
    <w:p w14:paraId="273613D8" w14:textId="77777777" w:rsidR="00CA53F4" w:rsidRPr="00E1381C" w:rsidRDefault="00CA53F4" w:rsidP="00B808ED">
      <w:pPr>
        <w:pStyle w:val="ConsPlusNormal"/>
        <w:jc w:val="center"/>
        <w:outlineLvl w:val="0"/>
      </w:pPr>
    </w:p>
    <w:p w14:paraId="0E52C4ED" w14:textId="0CBCB569" w:rsidR="00CA53F4" w:rsidRDefault="00CA53F4" w:rsidP="00B808ED">
      <w:pPr>
        <w:pStyle w:val="ConsPlusNormal"/>
        <w:jc w:val="center"/>
        <w:outlineLvl w:val="0"/>
      </w:pPr>
    </w:p>
    <w:p w14:paraId="3E88453A" w14:textId="0CD491DF" w:rsidR="00FB79E4" w:rsidRDefault="00FB79E4" w:rsidP="00B808ED">
      <w:pPr>
        <w:pStyle w:val="ConsPlusNormal"/>
        <w:jc w:val="center"/>
        <w:outlineLvl w:val="0"/>
      </w:pPr>
    </w:p>
    <w:p w14:paraId="51ECDCA5" w14:textId="06D98E78" w:rsidR="00FB79E4" w:rsidRDefault="00FB79E4" w:rsidP="00B808ED">
      <w:pPr>
        <w:pStyle w:val="ConsPlusNormal"/>
        <w:jc w:val="center"/>
        <w:outlineLvl w:val="0"/>
      </w:pPr>
    </w:p>
    <w:p w14:paraId="0ED6B67A" w14:textId="77777777" w:rsidR="00D14ED7" w:rsidRDefault="00D14ED7" w:rsidP="00B808ED">
      <w:pPr>
        <w:pStyle w:val="ConsPlusNormal"/>
        <w:jc w:val="center"/>
        <w:outlineLvl w:val="0"/>
      </w:pPr>
    </w:p>
    <w:p w14:paraId="02C7029D" w14:textId="77777777" w:rsidR="00D14ED7" w:rsidRDefault="00D14ED7" w:rsidP="00B808ED">
      <w:pPr>
        <w:pStyle w:val="ConsPlusNormal"/>
        <w:jc w:val="center"/>
        <w:outlineLvl w:val="0"/>
      </w:pPr>
    </w:p>
    <w:p w14:paraId="71804D2D" w14:textId="77777777" w:rsidR="00D14ED7" w:rsidRDefault="00D14ED7" w:rsidP="00B808ED">
      <w:pPr>
        <w:pStyle w:val="ConsPlusNormal"/>
        <w:jc w:val="center"/>
        <w:outlineLvl w:val="0"/>
      </w:pPr>
    </w:p>
    <w:p w14:paraId="248B426C" w14:textId="77777777" w:rsidR="00D14ED7" w:rsidRDefault="00D14ED7" w:rsidP="00B808ED">
      <w:pPr>
        <w:pStyle w:val="ConsPlusNormal"/>
        <w:jc w:val="center"/>
        <w:outlineLvl w:val="0"/>
      </w:pPr>
    </w:p>
    <w:p w14:paraId="0230EB05" w14:textId="77777777" w:rsidR="00D14ED7" w:rsidRDefault="00D14ED7" w:rsidP="00B808ED">
      <w:pPr>
        <w:pStyle w:val="ConsPlusNormal"/>
        <w:jc w:val="center"/>
        <w:outlineLvl w:val="0"/>
      </w:pPr>
    </w:p>
    <w:p w14:paraId="17FA442D" w14:textId="77777777" w:rsidR="00D14ED7" w:rsidRDefault="00D14ED7" w:rsidP="00B808ED">
      <w:pPr>
        <w:pStyle w:val="ConsPlusNormal"/>
        <w:jc w:val="center"/>
        <w:outlineLvl w:val="0"/>
      </w:pPr>
    </w:p>
    <w:p w14:paraId="275425B9" w14:textId="77777777" w:rsidR="00D14ED7" w:rsidRDefault="00D14ED7" w:rsidP="00B808ED">
      <w:pPr>
        <w:pStyle w:val="ConsPlusNormal"/>
        <w:jc w:val="center"/>
        <w:outlineLvl w:val="0"/>
      </w:pPr>
    </w:p>
    <w:p w14:paraId="17EF29D4" w14:textId="77777777" w:rsidR="00D14ED7" w:rsidRDefault="00D14ED7" w:rsidP="00B808ED">
      <w:pPr>
        <w:pStyle w:val="ConsPlusNormal"/>
        <w:jc w:val="center"/>
        <w:outlineLvl w:val="0"/>
      </w:pPr>
    </w:p>
    <w:p w14:paraId="0B790A87" w14:textId="77777777" w:rsidR="00D14ED7" w:rsidRDefault="00D14ED7" w:rsidP="00B808ED">
      <w:pPr>
        <w:pStyle w:val="ConsPlusNormal"/>
        <w:jc w:val="center"/>
        <w:outlineLvl w:val="0"/>
      </w:pPr>
    </w:p>
    <w:p w14:paraId="30D86D55" w14:textId="77777777" w:rsidR="00D14ED7" w:rsidRDefault="00D14ED7" w:rsidP="00B808ED">
      <w:pPr>
        <w:pStyle w:val="ConsPlusNormal"/>
        <w:jc w:val="center"/>
        <w:outlineLvl w:val="0"/>
      </w:pPr>
    </w:p>
    <w:p w14:paraId="3083EC8A" w14:textId="77777777" w:rsidR="00D14ED7" w:rsidRDefault="00D14ED7" w:rsidP="00B808ED">
      <w:pPr>
        <w:pStyle w:val="ConsPlusNormal"/>
        <w:jc w:val="center"/>
        <w:outlineLvl w:val="0"/>
      </w:pPr>
    </w:p>
    <w:p w14:paraId="01687710" w14:textId="77777777" w:rsidR="00D14ED7" w:rsidRDefault="00D14ED7" w:rsidP="00B808ED">
      <w:pPr>
        <w:pStyle w:val="ConsPlusNormal"/>
        <w:jc w:val="center"/>
        <w:outlineLvl w:val="0"/>
      </w:pPr>
    </w:p>
    <w:p w14:paraId="32B71AB6" w14:textId="77777777" w:rsidR="00D14ED7" w:rsidRDefault="00D14ED7" w:rsidP="00B808ED">
      <w:pPr>
        <w:pStyle w:val="ConsPlusNormal"/>
        <w:jc w:val="center"/>
        <w:outlineLvl w:val="0"/>
      </w:pPr>
    </w:p>
    <w:p w14:paraId="503F292D" w14:textId="77777777" w:rsidR="00D14ED7" w:rsidRDefault="00D14ED7" w:rsidP="00B808ED">
      <w:pPr>
        <w:pStyle w:val="ConsPlusNormal"/>
        <w:jc w:val="center"/>
        <w:outlineLvl w:val="0"/>
      </w:pPr>
    </w:p>
    <w:p w14:paraId="13790DCB" w14:textId="77777777" w:rsidR="00D14ED7" w:rsidRDefault="00D14ED7" w:rsidP="00B808ED">
      <w:pPr>
        <w:pStyle w:val="ConsPlusNormal"/>
        <w:jc w:val="center"/>
        <w:outlineLvl w:val="0"/>
      </w:pPr>
    </w:p>
    <w:p w14:paraId="3E341AE7" w14:textId="77777777" w:rsidR="00D14ED7" w:rsidRDefault="00D14ED7" w:rsidP="00B808ED">
      <w:pPr>
        <w:pStyle w:val="ConsPlusNormal"/>
        <w:jc w:val="center"/>
        <w:outlineLvl w:val="0"/>
      </w:pPr>
    </w:p>
    <w:p w14:paraId="3A2CB4A9" w14:textId="77777777" w:rsidR="00D14ED7" w:rsidRDefault="00D14ED7" w:rsidP="00B808ED">
      <w:pPr>
        <w:pStyle w:val="ConsPlusNormal"/>
        <w:jc w:val="center"/>
        <w:outlineLvl w:val="0"/>
      </w:pPr>
    </w:p>
    <w:p w14:paraId="1A0A5A37" w14:textId="77777777" w:rsidR="00D14ED7" w:rsidRDefault="00D14ED7" w:rsidP="00B808ED">
      <w:pPr>
        <w:pStyle w:val="ConsPlusNormal"/>
        <w:jc w:val="center"/>
        <w:outlineLvl w:val="0"/>
      </w:pPr>
    </w:p>
    <w:p w14:paraId="4E11E323" w14:textId="77777777" w:rsidR="00D14ED7" w:rsidRDefault="00D14ED7" w:rsidP="00B808ED">
      <w:pPr>
        <w:pStyle w:val="ConsPlusNormal"/>
        <w:jc w:val="center"/>
        <w:outlineLvl w:val="0"/>
      </w:pPr>
    </w:p>
    <w:p w14:paraId="7C715D11" w14:textId="77777777" w:rsidR="00D14ED7" w:rsidRDefault="00D14ED7" w:rsidP="00B808ED">
      <w:pPr>
        <w:pStyle w:val="ConsPlusNormal"/>
        <w:jc w:val="center"/>
        <w:outlineLvl w:val="0"/>
      </w:pPr>
    </w:p>
    <w:p w14:paraId="07EF3F18" w14:textId="77777777" w:rsidR="00D14ED7" w:rsidRDefault="00D14ED7" w:rsidP="00B808ED">
      <w:pPr>
        <w:pStyle w:val="ConsPlusNormal"/>
        <w:jc w:val="center"/>
        <w:outlineLvl w:val="0"/>
      </w:pPr>
    </w:p>
    <w:p w14:paraId="37309385" w14:textId="77777777" w:rsidR="00D14ED7" w:rsidRDefault="00D14ED7" w:rsidP="00B808ED">
      <w:pPr>
        <w:pStyle w:val="ConsPlusNormal"/>
        <w:jc w:val="center"/>
        <w:outlineLvl w:val="0"/>
      </w:pPr>
    </w:p>
    <w:p w14:paraId="3172DBCF" w14:textId="77777777" w:rsidR="00D14ED7" w:rsidRDefault="00D14ED7" w:rsidP="00B808ED">
      <w:pPr>
        <w:pStyle w:val="ConsPlusNormal"/>
        <w:jc w:val="center"/>
        <w:outlineLvl w:val="0"/>
      </w:pPr>
    </w:p>
    <w:p w14:paraId="7D38125E" w14:textId="77777777" w:rsidR="00D14ED7" w:rsidRDefault="00D14ED7" w:rsidP="00B808ED">
      <w:pPr>
        <w:pStyle w:val="ConsPlusNormal"/>
        <w:jc w:val="center"/>
        <w:outlineLvl w:val="0"/>
      </w:pPr>
    </w:p>
    <w:p w14:paraId="1C23DE47" w14:textId="77777777" w:rsidR="00D14ED7" w:rsidRDefault="00D14ED7" w:rsidP="00B808ED">
      <w:pPr>
        <w:pStyle w:val="ConsPlusNormal"/>
        <w:jc w:val="center"/>
        <w:outlineLvl w:val="0"/>
      </w:pPr>
    </w:p>
    <w:p w14:paraId="1FB6044A" w14:textId="77777777" w:rsidR="00D14ED7" w:rsidRDefault="00D14ED7" w:rsidP="00B808ED">
      <w:pPr>
        <w:pStyle w:val="ConsPlusNormal"/>
        <w:jc w:val="center"/>
        <w:outlineLvl w:val="0"/>
      </w:pPr>
    </w:p>
    <w:p w14:paraId="4249AB09" w14:textId="77777777" w:rsidR="00D14ED7" w:rsidRDefault="00D14ED7" w:rsidP="00B808ED">
      <w:pPr>
        <w:pStyle w:val="ConsPlusNormal"/>
        <w:jc w:val="center"/>
        <w:outlineLvl w:val="0"/>
      </w:pPr>
    </w:p>
    <w:p w14:paraId="0F604828" w14:textId="77777777" w:rsidR="00D14ED7" w:rsidRDefault="00D14ED7" w:rsidP="00B808ED">
      <w:pPr>
        <w:pStyle w:val="ConsPlusNormal"/>
        <w:jc w:val="center"/>
        <w:outlineLvl w:val="0"/>
      </w:pPr>
    </w:p>
    <w:p w14:paraId="42C88ABC" w14:textId="1F335568" w:rsidR="00B808ED" w:rsidRPr="00304A12" w:rsidRDefault="00B808ED" w:rsidP="00B808ED">
      <w:pPr>
        <w:pStyle w:val="ConsPlusNormal"/>
        <w:jc w:val="center"/>
        <w:outlineLvl w:val="0"/>
      </w:pPr>
      <w:bookmarkStart w:id="0" w:name="_GoBack"/>
      <w:bookmarkEnd w:id="0"/>
      <w:r w:rsidRPr="00304A12">
        <w:t>8. Обязательства</w:t>
      </w:r>
    </w:p>
    <w:p w14:paraId="227F33C0" w14:textId="77777777" w:rsidR="00B808ED" w:rsidRPr="00304A12" w:rsidRDefault="00B808ED" w:rsidP="00B808ED">
      <w:pPr>
        <w:pStyle w:val="ConsPlusNormal"/>
        <w:jc w:val="center"/>
        <w:outlineLvl w:val="1"/>
      </w:pPr>
      <w:r w:rsidRPr="00304A12">
        <w:t>8.1. Наличие и движение обязательств</w:t>
      </w:r>
    </w:p>
    <w:p w14:paraId="51F35910" w14:textId="1E99BB9B" w:rsidR="00B808ED" w:rsidRDefault="00B808ED" w:rsidP="00B808ED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304A12">
        <w:t>(</w:t>
      </w:r>
      <w:r w:rsidRPr="00304A12">
        <w:rPr>
          <w:rFonts w:ascii="Calibri" w:eastAsia="Times New Roman" w:hAnsi="Calibri" w:cs="Calibri"/>
          <w:sz w:val="22"/>
          <w:lang w:eastAsia="ru-RU"/>
        </w:rPr>
        <w:t>за исключением оценочных обязательств)</w:t>
      </w:r>
    </w:p>
    <w:p w14:paraId="19908AB3" w14:textId="5925A534" w:rsidR="00B808ED" w:rsidRDefault="00B808E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43FB43A" w14:textId="6AF1E3F8" w:rsidR="00B808ED" w:rsidRDefault="00B808E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1301"/>
        <w:gridCol w:w="826"/>
        <w:gridCol w:w="1635"/>
        <w:gridCol w:w="1309"/>
        <w:gridCol w:w="1118"/>
        <w:gridCol w:w="1047"/>
        <w:gridCol w:w="78"/>
        <w:gridCol w:w="2284"/>
        <w:gridCol w:w="957"/>
      </w:tblGrid>
      <w:tr w:rsidR="00B808ED" w14:paraId="2A59E8BB" w14:textId="77777777" w:rsidTr="00B808ED">
        <w:tc>
          <w:tcPr>
            <w:tcW w:w="1757" w:type="dxa"/>
            <w:vMerge w:val="restart"/>
          </w:tcPr>
          <w:p w14:paraId="0E2C4D72" w14:textId="77777777" w:rsidR="00B808ED" w:rsidRDefault="00B808ED" w:rsidP="00B808ED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301" w:type="dxa"/>
            <w:vMerge w:val="restart"/>
          </w:tcPr>
          <w:p w14:paraId="54A3CC01" w14:textId="77777777" w:rsidR="00B808ED" w:rsidRDefault="00B808ED" w:rsidP="00B808ED">
            <w:pPr>
              <w:pStyle w:val="ConsPlusNormal"/>
              <w:jc w:val="center"/>
            </w:pPr>
            <w:r>
              <w:t>Период</w:t>
            </w:r>
          </w:p>
        </w:tc>
        <w:tc>
          <w:tcPr>
            <w:tcW w:w="826" w:type="dxa"/>
            <w:vMerge w:val="restart"/>
          </w:tcPr>
          <w:p w14:paraId="2AD6280B" w14:textId="77777777" w:rsidR="00B808ED" w:rsidRDefault="00B808ED" w:rsidP="00B808ED">
            <w:pPr>
              <w:pStyle w:val="ConsPlusNormal"/>
              <w:jc w:val="center"/>
            </w:pPr>
            <w:r>
              <w:t>На начало года</w:t>
            </w:r>
          </w:p>
        </w:tc>
        <w:tc>
          <w:tcPr>
            <w:tcW w:w="7471" w:type="dxa"/>
            <w:gridSpan w:val="6"/>
          </w:tcPr>
          <w:p w14:paraId="74CAF420" w14:textId="77777777" w:rsidR="00B808ED" w:rsidRDefault="00B808ED" w:rsidP="00B808ED">
            <w:pPr>
              <w:pStyle w:val="ConsPlusNormal"/>
              <w:jc w:val="center"/>
            </w:pPr>
            <w:r>
              <w:t>Изменения за период (за минусом обязательств, поступивших и списанных в одном отчетном периоде)</w:t>
            </w:r>
          </w:p>
        </w:tc>
        <w:tc>
          <w:tcPr>
            <w:tcW w:w="957" w:type="dxa"/>
            <w:vMerge w:val="restart"/>
          </w:tcPr>
          <w:p w14:paraId="2904706E" w14:textId="77777777" w:rsidR="00B808ED" w:rsidRDefault="00B808ED" w:rsidP="00B808ED">
            <w:pPr>
              <w:pStyle w:val="ConsPlusNormal"/>
              <w:jc w:val="center"/>
            </w:pPr>
            <w:r>
              <w:t>На конец периода</w:t>
            </w:r>
          </w:p>
        </w:tc>
      </w:tr>
      <w:tr w:rsidR="00B808ED" w14:paraId="7008F8A9" w14:textId="77777777" w:rsidTr="001E5D8B">
        <w:tc>
          <w:tcPr>
            <w:tcW w:w="1757" w:type="dxa"/>
            <w:vMerge/>
          </w:tcPr>
          <w:p w14:paraId="56420D52" w14:textId="77777777" w:rsidR="00B808ED" w:rsidRDefault="00B808ED" w:rsidP="00B808ED">
            <w:pPr>
              <w:pStyle w:val="ConsPlusNormal"/>
            </w:pPr>
          </w:p>
        </w:tc>
        <w:tc>
          <w:tcPr>
            <w:tcW w:w="1301" w:type="dxa"/>
            <w:vMerge/>
          </w:tcPr>
          <w:p w14:paraId="3F05F641" w14:textId="77777777" w:rsidR="00B808ED" w:rsidRDefault="00B808ED" w:rsidP="00B808ED">
            <w:pPr>
              <w:pStyle w:val="ConsPlusNormal"/>
            </w:pPr>
          </w:p>
        </w:tc>
        <w:tc>
          <w:tcPr>
            <w:tcW w:w="826" w:type="dxa"/>
            <w:vMerge/>
          </w:tcPr>
          <w:p w14:paraId="62C4F1EE" w14:textId="77777777" w:rsidR="00B808ED" w:rsidRDefault="00B808ED" w:rsidP="00B808ED">
            <w:pPr>
              <w:pStyle w:val="ConsPlusNormal"/>
            </w:pPr>
          </w:p>
        </w:tc>
        <w:tc>
          <w:tcPr>
            <w:tcW w:w="2944" w:type="dxa"/>
            <w:gridSpan w:val="2"/>
          </w:tcPr>
          <w:p w14:paraId="38821AE4" w14:textId="77777777" w:rsidR="00B808ED" w:rsidRDefault="00B808ED" w:rsidP="00B808ED">
            <w:pPr>
              <w:pStyle w:val="ConsPlusNormal"/>
              <w:jc w:val="center"/>
            </w:pPr>
            <w:r>
              <w:t>поступило</w:t>
            </w:r>
          </w:p>
        </w:tc>
        <w:tc>
          <w:tcPr>
            <w:tcW w:w="2165" w:type="dxa"/>
            <w:gridSpan w:val="2"/>
          </w:tcPr>
          <w:p w14:paraId="724E7817" w14:textId="77777777" w:rsidR="00B808ED" w:rsidRDefault="00B808ED" w:rsidP="00B808ED">
            <w:pPr>
              <w:pStyle w:val="ConsPlusNormal"/>
              <w:jc w:val="center"/>
            </w:pPr>
            <w:r>
              <w:t>списано</w:t>
            </w:r>
          </w:p>
        </w:tc>
        <w:tc>
          <w:tcPr>
            <w:tcW w:w="2362" w:type="dxa"/>
            <w:gridSpan w:val="2"/>
            <w:vMerge w:val="restart"/>
          </w:tcPr>
          <w:p w14:paraId="4761ED56" w14:textId="77777777" w:rsidR="00B808ED" w:rsidRDefault="00B808ED" w:rsidP="00B808ED">
            <w:pPr>
              <w:pStyle w:val="ConsPlusNormal"/>
              <w:jc w:val="center"/>
            </w:pPr>
            <w:r>
              <w:t>переклассифицировано</w:t>
            </w:r>
          </w:p>
        </w:tc>
        <w:tc>
          <w:tcPr>
            <w:tcW w:w="957" w:type="dxa"/>
            <w:vMerge/>
          </w:tcPr>
          <w:p w14:paraId="12DAD423" w14:textId="77777777" w:rsidR="00B808ED" w:rsidRDefault="00B808ED" w:rsidP="00B808ED">
            <w:pPr>
              <w:pStyle w:val="ConsPlusNormal"/>
            </w:pPr>
          </w:p>
        </w:tc>
      </w:tr>
      <w:tr w:rsidR="00B808ED" w14:paraId="2C1426F0" w14:textId="77777777" w:rsidTr="001E5D8B">
        <w:tc>
          <w:tcPr>
            <w:tcW w:w="1757" w:type="dxa"/>
            <w:vMerge/>
          </w:tcPr>
          <w:p w14:paraId="23386335" w14:textId="77777777" w:rsidR="00B808ED" w:rsidRDefault="00B808ED" w:rsidP="00B808ED">
            <w:pPr>
              <w:pStyle w:val="ConsPlusNormal"/>
            </w:pPr>
          </w:p>
        </w:tc>
        <w:tc>
          <w:tcPr>
            <w:tcW w:w="1301" w:type="dxa"/>
            <w:vMerge/>
          </w:tcPr>
          <w:p w14:paraId="4542ACD0" w14:textId="77777777" w:rsidR="00B808ED" w:rsidRDefault="00B808ED" w:rsidP="00B808ED">
            <w:pPr>
              <w:pStyle w:val="ConsPlusNormal"/>
            </w:pPr>
          </w:p>
        </w:tc>
        <w:tc>
          <w:tcPr>
            <w:tcW w:w="826" w:type="dxa"/>
            <w:vMerge/>
          </w:tcPr>
          <w:p w14:paraId="29EC891F" w14:textId="77777777" w:rsidR="00B808ED" w:rsidRDefault="00B808ED" w:rsidP="00B808ED">
            <w:pPr>
              <w:pStyle w:val="ConsPlusNormal"/>
            </w:pPr>
          </w:p>
        </w:tc>
        <w:tc>
          <w:tcPr>
            <w:tcW w:w="1635" w:type="dxa"/>
          </w:tcPr>
          <w:p w14:paraId="725530C4" w14:textId="77777777" w:rsidR="00B808ED" w:rsidRDefault="00B808ED" w:rsidP="00B808ED">
            <w:pPr>
              <w:pStyle w:val="ConsPlusNormal"/>
              <w:jc w:val="center"/>
            </w:pPr>
            <w:r>
              <w:t>в результате фактов хозяйственной жизни (по условиям договора)</w:t>
            </w:r>
          </w:p>
        </w:tc>
        <w:tc>
          <w:tcPr>
            <w:tcW w:w="1309" w:type="dxa"/>
          </w:tcPr>
          <w:p w14:paraId="493CCC7C" w14:textId="77777777" w:rsidR="00B808ED" w:rsidRDefault="00B808ED" w:rsidP="00B808ED">
            <w:pPr>
              <w:pStyle w:val="ConsPlusNormal"/>
              <w:jc w:val="center"/>
            </w:pPr>
            <w:r>
              <w:t>проценты, штрафы и иные начисления</w:t>
            </w:r>
          </w:p>
        </w:tc>
        <w:tc>
          <w:tcPr>
            <w:tcW w:w="1118" w:type="dxa"/>
          </w:tcPr>
          <w:p w14:paraId="3C7D7F7F" w14:textId="77777777" w:rsidR="00B808ED" w:rsidRDefault="00B808ED" w:rsidP="00B808ED">
            <w:pPr>
              <w:pStyle w:val="ConsPlusNormal"/>
              <w:jc w:val="center"/>
            </w:pPr>
            <w:r>
              <w:t>погашено</w:t>
            </w:r>
          </w:p>
        </w:tc>
        <w:tc>
          <w:tcPr>
            <w:tcW w:w="1047" w:type="dxa"/>
          </w:tcPr>
          <w:p w14:paraId="35910BCC" w14:textId="77777777" w:rsidR="00B808ED" w:rsidRDefault="00B808ED" w:rsidP="00B808ED">
            <w:pPr>
              <w:pStyle w:val="ConsPlusNormal"/>
              <w:jc w:val="center"/>
            </w:pPr>
            <w:r>
              <w:t>на доходы</w:t>
            </w:r>
          </w:p>
        </w:tc>
        <w:tc>
          <w:tcPr>
            <w:tcW w:w="2362" w:type="dxa"/>
            <w:gridSpan w:val="2"/>
            <w:vMerge/>
          </w:tcPr>
          <w:p w14:paraId="187E50BA" w14:textId="77777777" w:rsidR="00B808ED" w:rsidRDefault="00B808ED" w:rsidP="00B808ED">
            <w:pPr>
              <w:pStyle w:val="ConsPlusNormal"/>
            </w:pPr>
          </w:p>
        </w:tc>
        <w:tc>
          <w:tcPr>
            <w:tcW w:w="957" w:type="dxa"/>
            <w:vMerge/>
          </w:tcPr>
          <w:p w14:paraId="40EBAB37" w14:textId="77777777" w:rsidR="00B808ED" w:rsidRDefault="00B808ED" w:rsidP="00B808ED">
            <w:pPr>
              <w:pStyle w:val="ConsPlusNormal"/>
            </w:pPr>
          </w:p>
        </w:tc>
      </w:tr>
      <w:tr w:rsidR="001E5D8B" w14:paraId="552167AB" w14:textId="77777777" w:rsidTr="001E5D8B">
        <w:tc>
          <w:tcPr>
            <w:tcW w:w="1757" w:type="dxa"/>
            <w:vMerge w:val="restart"/>
          </w:tcPr>
          <w:p w14:paraId="1C268361" w14:textId="77777777" w:rsidR="001E5D8B" w:rsidRDefault="001E5D8B" w:rsidP="001E5D8B">
            <w:pPr>
              <w:pStyle w:val="ConsPlusNormal"/>
            </w:pPr>
            <w:r>
              <w:t>Долгосрочные обязательства - всего</w:t>
            </w:r>
          </w:p>
        </w:tc>
        <w:tc>
          <w:tcPr>
            <w:tcW w:w="1301" w:type="dxa"/>
          </w:tcPr>
          <w:p w14:paraId="7C97D6E6" w14:textId="77777777" w:rsidR="001E5D8B" w:rsidRDefault="001E5D8B" w:rsidP="001E5D8B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0C8AF0F1" w14:textId="681C28A4" w:rsidR="001E5D8B" w:rsidRDefault="001E5D8B" w:rsidP="001E5D8B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26" w:type="dxa"/>
            <w:vAlign w:val="bottom"/>
          </w:tcPr>
          <w:p w14:paraId="4949F2B7" w14:textId="5B5786A1" w:rsidR="001E5D8B" w:rsidRDefault="001E5D8B" w:rsidP="001E5D8B">
            <w:pPr>
              <w:pStyle w:val="ConsPlusNormal"/>
              <w:jc w:val="center"/>
            </w:pPr>
            <w:r>
              <w:t>950</w:t>
            </w:r>
          </w:p>
        </w:tc>
        <w:tc>
          <w:tcPr>
            <w:tcW w:w="1635" w:type="dxa"/>
            <w:vAlign w:val="bottom"/>
          </w:tcPr>
          <w:p w14:paraId="34F133EB" w14:textId="47DC9287" w:rsidR="001E5D8B" w:rsidRDefault="001E5D8B" w:rsidP="001E5D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9" w:type="dxa"/>
            <w:vAlign w:val="bottom"/>
          </w:tcPr>
          <w:p w14:paraId="24618541" w14:textId="0EF30EFF" w:rsidR="001E5D8B" w:rsidRDefault="001E5D8B" w:rsidP="001E5D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18" w:type="dxa"/>
            <w:vAlign w:val="bottom"/>
          </w:tcPr>
          <w:p w14:paraId="4C41E202" w14:textId="2B1C2E59" w:rsidR="001E5D8B" w:rsidRDefault="001E5D8B" w:rsidP="001E5D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47" w:type="dxa"/>
            <w:vAlign w:val="bottom"/>
          </w:tcPr>
          <w:p w14:paraId="168846F0" w14:textId="4C7FDDAD" w:rsidR="001E5D8B" w:rsidRDefault="001E5D8B" w:rsidP="001E5D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2362" w:type="dxa"/>
            <w:gridSpan w:val="2"/>
            <w:vAlign w:val="bottom"/>
          </w:tcPr>
          <w:p w14:paraId="0516215C" w14:textId="1675FED9" w:rsidR="001E5D8B" w:rsidRDefault="001E5D8B" w:rsidP="001E5D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57" w:type="dxa"/>
            <w:vAlign w:val="bottom"/>
          </w:tcPr>
          <w:p w14:paraId="3D0A746E" w14:textId="7592853E" w:rsidR="001E5D8B" w:rsidRDefault="001E5D8B" w:rsidP="001E5D8B">
            <w:pPr>
              <w:pStyle w:val="ConsPlusNormal"/>
              <w:jc w:val="center"/>
            </w:pPr>
            <w:r>
              <w:t>950</w:t>
            </w:r>
          </w:p>
        </w:tc>
      </w:tr>
      <w:tr w:rsidR="001E5D8B" w14:paraId="1582AA1F" w14:textId="77777777" w:rsidTr="001E5D8B">
        <w:tc>
          <w:tcPr>
            <w:tcW w:w="1757" w:type="dxa"/>
            <w:vMerge/>
          </w:tcPr>
          <w:p w14:paraId="7D92DE70" w14:textId="77777777" w:rsidR="001E5D8B" w:rsidRDefault="001E5D8B" w:rsidP="001E5D8B">
            <w:pPr>
              <w:pStyle w:val="ConsPlusNormal"/>
            </w:pPr>
          </w:p>
        </w:tc>
        <w:tc>
          <w:tcPr>
            <w:tcW w:w="1301" w:type="dxa"/>
          </w:tcPr>
          <w:p w14:paraId="6B469953" w14:textId="77777777" w:rsidR="001E5D8B" w:rsidRDefault="001E5D8B" w:rsidP="001E5D8B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066C6E4B" w14:textId="0E7504E9" w:rsidR="001E5D8B" w:rsidRDefault="001E5D8B" w:rsidP="001E5D8B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26" w:type="dxa"/>
            <w:vAlign w:val="bottom"/>
          </w:tcPr>
          <w:p w14:paraId="08CFF39D" w14:textId="777C0BB2" w:rsidR="001E5D8B" w:rsidRDefault="001E5D8B" w:rsidP="001E5D8B">
            <w:pPr>
              <w:pStyle w:val="ConsPlusNormal"/>
              <w:jc w:val="center"/>
            </w:pPr>
            <w:r>
              <w:t>950</w:t>
            </w:r>
          </w:p>
        </w:tc>
        <w:tc>
          <w:tcPr>
            <w:tcW w:w="1635" w:type="dxa"/>
            <w:vAlign w:val="bottom"/>
          </w:tcPr>
          <w:p w14:paraId="2CC182A3" w14:textId="73786E6D" w:rsidR="001E5D8B" w:rsidRDefault="001E5D8B" w:rsidP="001E5D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9" w:type="dxa"/>
            <w:vAlign w:val="bottom"/>
          </w:tcPr>
          <w:p w14:paraId="16BD6E53" w14:textId="74B44387" w:rsidR="001E5D8B" w:rsidRDefault="001E5D8B" w:rsidP="001E5D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18" w:type="dxa"/>
            <w:vAlign w:val="bottom"/>
          </w:tcPr>
          <w:p w14:paraId="7C3E2816" w14:textId="15B9F15D" w:rsidR="001E5D8B" w:rsidRDefault="001E5D8B" w:rsidP="001E5D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47" w:type="dxa"/>
            <w:vAlign w:val="bottom"/>
          </w:tcPr>
          <w:p w14:paraId="7794CE32" w14:textId="10C6BF24" w:rsidR="001E5D8B" w:rsidRDefault="001E5D8B" w:rsidP="001E5D8B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2362" w:type="dxa"/>
            <w:gridSpan w:val="2"/>
            <w:vAlign w:val="bottom"/>
          </w:tcPr>
          <w:p w14:paraId="22B75E42" w14:textId="06AD3B46" w:rsidR="001E5D8B" w:rsidRDefault="001E5D8B" w:rsidP="001E5D8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57" w:type="dxa"/>
            <w:vAlign w:val="bottom"/>
          </w:tcPr>
          <w:p w14:paraId="6FA7DAD2" w14:textId="0A098792" w:rsidR="001E5D8B" w:rsidRDefault="001E5D8B" w:rsidP="001E5D8B">
            <w:pPr>
              <w:pStyle w:val="ConsPlusNormal"/>
              <w:jc w:val="center"/>
            </w:pPr>
            <w:r>
              <w:t>950</w:t>
            </w:r>
          </w:p>
        </w:tc>
      </w:tr>
      <w:tr w:rsidR="002C2600" w14:paraId="0797AE71" w14:textId="77777777" w:rsidTr="001E5D8B">
        <w:tc>
          <w:tcPr>
            <w:tcW w:w="1757" w:type="dxa"/>
            <w:tcBorders>
              <w:bottom w:val="nil"/>
            </w:tcBorders>
          </w:tcPr>
          <w:p w14:paraId="50C5163E" w14:textId="00495079" w:rsidR="002C2600" w:rsidRDefault="002C2600" w:rsidP="002C2600">
            <w:pPr>
              <w:pStyle w:val="ConsPlusNormal"/>
              <w:ind w:left="283"/>
            </w:pPr>
            <w:r>
              <w:t>в том числе:</w:t>
            </w:r>
          </w:p>
        </w:tc>
        <w:tc>
          <w:tcPr>
            <w:tcW w:w="1301" w:type="dxa"/>
          </w:tcPr>
          <w:p w14:paraId="0238EA92" w14:textId="77777777" w:rsidR="002C2600" w:rsidRDefault="002C2600" w:rsidP="002C2600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33F31E18" w14:textId="5C8B8DF9" w:rsidR="002C2600" w:rsidRDefault="002C2600" w:rsidP="002C2600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26" w:type="dxa"/>
            <w:vAlign w:val="bottom"/>
          </w:tcPr>
          <w:p w14:paraId="10D642D5" w14:textId="158942A5" w:rsidR="002C2600" w:rsidRDefault="002C2600" w:rsidP="002C2600">
            <w:pPr>
              <w:pStyle w:val="ConsPlusNormal"/>
              <w:jc w:val="center"/>
            </w:pPr>
            <w:r>
              <w:t>950</w:t>
            </w:r>
          </w:p>
        </w:tc>
        <w:tc>
          <w:tcPr>
            <w:tcW w:w="1635" w:type="dxa"/>
            <w:vAlign w:val="bottom"/>
          </w:tcPr>
          <w:p w14:paraId="06CE9D21" w14:textId="4DCE78BA" w:rsidR="002C2600" w:rsidRDefault="002C2600" w:rsidP="002C260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9" w:type="dxa"/>
            <w:vAlign w:val="bottom"/>
          </w:tcPr>
          <w:p w14:paraId="3F6EB3DC" w14:textId="04FA47AC" w:rsidR="002C2600" w:rsidRDefault="002C2600" w:rsidP="002C260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18" w:type="dxa"/>
            <w:vAlign w:val="bottom"/>
          </w:tcPr>
          <w:p w14:paraId="14F6D398" w14:textId="570E3787" w:rsidR="002C2600" w:rsidRDefault="002C2600" w:rsidP="002C2600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47" w:type="dxa"/>
            <w:vAlign w:val="bottom"/>
          </w:tcPr>
          <w:p w14:paraId="5C202B6F" w14:textId="4364A673" w:rsidR="002C2600" w:rsidRDefault="002C2600" w:rsidP="002C2600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2362" w:type="dxa"/>
            <w:gridSpan w:val="2"/>
            <w:vAlign w:val="bottom"/>
          </w:tcPr>
          <w:p w14:paraId="592F2A86" w14:textId="07527561" w:rsidR="002C2600" w:rsidRDefault="002C2600" w:rsidP="002C260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57" w:type="dxa"/>
            <w:vAlign w:val="bottom"/>
          </w:tcPr>
          <w:p w14:paraId="017F316C" w14:textId="016DB76D" w:rsidR="002C2600" w:rsidRDefault="002C2600" w:rsidP="002C2600">
            <w:pPr>
              <w:pStyle w:val="ConsPlusNormal"/>
              <w:jc w:val="center"/>
            </w:pPr>
            <w:r>
              <w:t>950</w:t>
            </w:r>
          </w:p>
        </w:tc>
      </w:tr>
      <w:tr w:rsidR="002C2600" w14:paraId="7F7728E2" w14:textId="77777777" w:rsidTr="001E5D8B">
        <w:tc>
          <w:tcPr>
            <w:tcW w:w="1757" w:type="dxa"/>
            <w:tcBorders>
              <w:top w:val="nil"/>
            </w:tcBorders>
            <w:vAlign w:val="bottom"/>
          </w:tcPr>
          <w:p w14:paraId="610BCCFD" w14:textId="114CB37C" w:rsidR="002C2600" w:rsidRDefault="002C2600" w:rsidP="002C2600">
            <w:pPr>
              <w:pStyle w:val="ConsPlusNormal"/>
              <w:ind w:left="283"/>
            </w:pPr>
            <w:r>
              <w:t>долгосрочные обязательства по кредитам и займам (счет 67)</w:t>
            </w:r>
          </w:p>
        </w:tc>
        <w:tc>
          <w:tcPr>
            <w:tcW w:w="1301" w:type="dxa"/>
          </w:tcPr>
          <w:p w14:paraId="52AE1DFB" w14:textId="77777777" w:rsidR="002C2600" w:rsidRDefault="002C2600" w:rsidP="002C2600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1CC3E423" w14:textId="7CC10D82" w:rsidR="002C2600" w:rsidRDefault="002C2600" w:rsidP="002C2600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26" w:type="dxa"/>
            <w:vAlign w:val="bottom"/>
          </w:tcPr>
          <w:p w14:paraId="2213C2D2" w14:textId="2C970FF5" w:rsidR="002C2600" w:rsidRDefault="002C2600" w:rsidP="002C2600">
            <w:pPr>
              <w:pStyle w:val="ConsPlusNormal"/>
              <w:jc w:val="center"/>
            </w:pPr>
            <w:r>
              <w:t>950</w:t>
            </w:r>
          </w:p>
        </w:tc>
        <w:tc>
          <w:tcPr>
            <w:tcW w:w="1635" w:type="dxa"/>
            <w:vAlign w:val="bottom"/>
          </w:tcPr>
          <w:p w14:paraId="6B25BD4A" w14:textId="3A4BFFF3" w:rsidR="002C2600" w:rsidRDefault="002C2600" w:rsidP="002C260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9" w:type="dxa"/>
            <w:vAlign w:val="bottom"/>
          </w:tcPr>
          <w:p w14:paraId="21DBB945" w14:textId="10A6CDDE" w:rsidR="002C2600" w:rsidRDefault="002C2600" w:rsidP="002C260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18" w:type="dxa"/>
            <w:vAlign w:val="bottom"/>
          </w:tcPr>
          <w:p w14:paraId="055F4970" w14:textId="7C31C446" w:rsidR="002C2600" w:rsidRDefault="002C2600" w:rsidP="002C2600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1047" w:type="dxa"/>
            <w:vAlign w:val="bottom"/>
          </w:tcPr>
          <w:p w14:paraId="3390F819" w14:textId="68988CE9" w:rsidR="002C2600" w:rsidRDefault="002C2600" w:rsidP="002C2600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2362" w:type="dxa"/>
            <w:gridSpan w:val="2"/>
            <w:vAlign w:val="bottom"/>
          </w:tcPr>
          <w:p w14:paraId="5B8AA994" w14:textId="3F62C02E" w:rsidR="002C2600" w:rsidRDefault="002C2600" w:rsidP="002C260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57" w:type="dxa"/>
            <w:vAlign w:val="bottom"/>
          </w:tcPr>
          <w:p w14:paraId="71986C14" w14:textId="29C7C3CB" w:rsidR="002C2600" w:rsidRDefault="002C2600" w:rsidP="002C2600">
            <w:pPr>
              <w:pStyle w:val="ConsPlusNormal"/>
              <w:jc w:val="center"/>
            </w:pPr>
            <w:r>
              <w:t>950</w:t>
            </w:r>
          </w:p>
        </w:tc>
      </w:tr>
      <w:tr w:rsidR="000C063F" w14:paraId="2BB80FCF" w14:textId="77777777" w:rsidTr="001E5D8B">
        <w:tc>
          <w:tcPr>
            <w:tcW w:w="1757" w:type="dxa"/>
            <w:vMerge w:val="restart"/>
          </w:tcPr>
          <w:p w14:paraId="19685C6B" w14:textId="77777777" w:rsidR="000C063F" w:rsidRDefault="000C063F" w:rsidP="000C063F">
            <w:pPr>
              <w:pStyle w:val="ConsPlusNormal"/>
            </w:pPr>
            <w:r>
              <w:t>Краткосрочные обязательства - всего</w:t>
            </w:r>
          </w:p>
        </w:tc>
        <w:tc>
          <w:tcPr>
            <w:tcW w:w="1301" w:type="dxa"/>
          </w:tcPr>
          <w:p w14:paraId="50B0C07D" w14:textId="77777777" w:rsidR="000C063F" w:rsidRDefault="000C063F" w:rsidP="000C063F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53AE2127" w14:textId="27D5588C" w:rsidR="000C063F" w:rsidRDefault="000C063F" w:rsidP="000C063F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26" w:type="dxa"/>
            <w:vAlign w:val="bottom"/>
          </w:tcPr>
          <w:p w14:paraId="5A3ABC6B" w14:textId="54BC0C22" w:rsidR="000C063F" w:rsidRDefault="00B1116C" w:rsidP="000C063F">
            <w:pPr>
              <w:pStyle w:val="ConsPlusNormal"/>
            </w:pPr>
            <w:r>
              <w:t>43574</w:t>
            </w:r>
          </w:p>
        </w:tc>
        <w:tc>
          <w:tcPr>
            <w:tcW w:w="1635" w:type="dxa"/>
            <w:vAlign w:val="bottom"/>
          </w:tcPr>
          <w:p w14:paraId="1A5B3A40" w14:textId="6B3189B4" w:rsidR="000C063F" w:rsidRDefault="00F258C2" w:rsidP="000C063F">
            <w:pPr>
              <w:pStyle w:val="ConsPlusNormal"/>
            </w:pPr>
            <w:r>
              <w:t>218436</w:t>
            </w:r>
          </w:p>
        </w:tc>
        <w:tc>
          <w:tcPr>
            <w:tcW w:w="1309" w:type="dxa"/>
            <w:vAlign w:val="bottom"/>
          </w:tcPr>
          <w:p w14:paraId="38D679E0" w14:textId="11DBA170" w:rsidR="000C063F" w:rsidRDefault="000C063F" w:rsidP="000C063F">
            <w:pPr>
              <w:pStyle w:val="ConsPlusNormal"/>
            </w:pPr>
            <w:r>
              <w:t>-</w:t>
            </w:r>
          </w:p>
        </w:tc>
        <w:tc>
          <w:tcPr>
            <w:tcW w:w="1118" w:type="dxa"/>
            <w:vAlign w:val="bottom"/>
          </w:tcPr>
          <w:p w14:paraId="170E4AF0" w14:textId="252EAECD" w:rsidR="000C063F" w:rsidRDefault="000C063F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1047" w:type="dxa"/>
            <w:vAlign w:val="bottom"/>
          </w:tcPr>
          <w:p w14:paraId="1A5D9462" w14:textId="7909CA89" w:rsidR="000C063F" w:rsidRDefault="000C063F" w:rsidP="00F258C2">
            <w:pPr>
              <w:pStyle w:val="ConsPlusNormal"/>
              <w:jc w:val="center"/>
            </w:pPr>
            <w:r>
              <w:t>(</w:t>
            </w:r>
            <w:r w:rsidR="00B1116C">
              <w:t>212896</w:t>
            </w:r>
            <w:r>
              <w:t>)</w:t>
            </w:r>
          </w:p>
        </w:tc>
        <w:tc>
          <w:tcPr>
            <w:tcW w:w="2362" w:type="dxa"/>
            <w:gridSpan w:val="2"/>
            <w:vAlign w:val="bottom"/>
          </w:tcPr>
          <w:p w14:paraId="13123A1D" w14:textId="7FE9F922" w:rsidR="000C063F" w:rsidRDefault="000C063F" w:rsidP="000C06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57" w:type="dxa"/>
            <w:vAlign w:val="bottom"/>
          </w:tcPr>
          <w:p w14:paraId="3D4C1B17" w14:textId="0B34673B" w:rsidR="000C063F" w:rsidRDefault="00C05D3A" w:rsidP="000C063F">
            <w:pPr>
              <w:pStyle w:val="ConsPlusNormal"/>
            </w:pPr>
            <w:r>
              <w:t>49114</w:t>
            </w:r>
          </w:p>
        </w:tc>
      </w:tr>
      <w:tr w:rsidR="000C063F" w14:paraId="2A2A0F6A" w14:textId="77777777" w:rsidTr="001E5D8B">
        <w:tc>
          <w:tcPr>
            <w:tcW w:w="1757" w:type="dxa"/>
            <w:vMerge/>
          </w:tcPr>
          <w:p w14:paraId="4F43327E" w14:textId="77777777" w:rsidR="000C063F" w:rsidRDefault="000C063F" w:rsidP="000C063F">
            <w:pPr>
              <w:pStyle w:val="ConsPlusNormal"/>
            </w:pPr>
          </w:p>
        </w:tc>
        <w:tc>
          <w:tcPr>
            <w:tcW w:w="1301" w:type="dxa"/>
          </w:tcPr>
          <w:p w14:paraId="6B1EEF50" w14:textId="77777777" w:rsidR="000C063F" w:rsidRDefault="000C063F" w:rsidP="000C063F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5FF4F1C0" w14:textId="1CCFAEC6" w:rsidR="000C063F" w:rsidRDefault="000C063F" w:rsidP="000C063F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26" w:type="dxa"/>
            <w:vAlign w:val="bottom"/>
          </w:tcPr>
          <w:p w14:paraId="52EB34C1" w14:textId="5EF07C73" w:rsidR="000C063F" w:rsidRDefault="00C97F31" w:rsidP="00C97F31">
            <w:pPr>
              <w:pStyle w:val="ConsPlusNormal"/>
            </w:pPr>
            <w:r>
              <w:t>36797</w:t>
            </w:r>
          </w:p>
        </w:tc>
        <w:tc>
          <w:tcPr>
            <w:tcW w:w="1635" w:type="dxa"/>
            <w:vAlign w:val="bottom"/>
          </w:tcPr>
          <w:p w14:paraId="2453C06F" w14:textId="15B8D4DF" w:rsidR="000C063F" w:rsidRDefault="00744D54" w:rsidP="000C063F">
            <w:pPr>
              <w:pStyle w:val="ConsPlusNormal"/>
            </w:pPr>
            <w:r>
              <w:t>210170</w:t>
            </w:r>
          </w:p>
        </w:tc>
        <w:tc>
          <w:tcPr>
            <w:tcW w:w="1309" w:type="dxa"/>
            <w:vAlign w:val="bottom"/>
          </w:tcPr>
          <w:p w14:paraId="3C0A2084" w14:textId="66297B4A" w:rsidR="000C063F" w:rsidRDefault="000C063F" w:rsidP="000C063F">
            <w:pPr>
              <w:pStyle w:val="ConsPlusNormal"/>
            </w:pPr>
            <w:r>
              <w:t>-</w:t>
            </w:r>
          </w:p>
        </w:tc>
        <w:tc>
          <w:tcPr>
            <w:tcW w:w="1118" w:type="dxa"/>
            <w:vAlign w:val="bottom"/>
          </w:tcPr>
          <w:p w14:paraId="6B8E38A6" w14:textId="0AF4A5EC" w:rsidR="000C063F" w:rsidRDefault="000C063F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1047" w:type="dxa"/>
            <w:vAlign w:val="bottom"/>
          </w:tcPr>
          <w:p w14:paraId="4A202A32" w14:textId="47B76A5B" w:rsidR="000C063F" w:rsidRDefault="000C063F" w:rsidP="00744D54">
            <w:pPr>
              <w:pStyle w:val="ConsPlusNormal"/>
              <w:jc w:val="center"/>
            </w:pPr>
            <w:r>
              <w:t xml:space="preserve">( </w:t>
            </w:r>
            <w:r w:rsidR="00B1116C">
              <w:t>203393</w:t>
            </w:r>
            <w:r>
              <w:t xml:space="preserve"> )</w:t>
            </w:r>
          </w:p>
        </w:tc>
        <w:tc>
          <w:tcPr>
            <w:tcW w:w="2362" w:type="dxa"/>
            <w:gridSpan w:val="2"/>
            <w:vAlign w:val="bottom"/>
          </w:tcPr>
          <w:p w14:paraId="4EFF9D99" w14:textId="4E0777D3" w:rsidR="000C063F" w:rsidRDefault="000C063F" w:rsidP="000C063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57" w:type="dxa"/>
            <w:vAlign w:val="bottom"/>
          </w:tcPr>
          <w:p w14:paraId="3F4DE3D4" w14:textId="1DE322AF" w:rsidR="000C063F" w:rsidRDefault="00B1116C" w:rsidP="000C063F">
            <w:pPr>
              <w:pStyle w:val="ConsPlusNormal"/>
            </w:pPr>
            <w:r>
              <w:t>43574</w:t>
            </w:r>
          </w:p>
        </w:tc>
      </w:tr>
      <w:tr w:rsidR="00B808ED" w14:paraId="7252E9C1" w14:textId="77777777" w:rsidTr="00B808E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3241" w:type="dxa"/>
        </w:trPr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5F0CF71" w14:textId="57627402" w:rsidR="00B808ED" w:rsidRDefault="00B808ED" w:rsidP="00B808ED">
            <w:pPr>
              <w:pStyle w:val="ConsPlusNormal"/>
              <w:jc w:val="right"/>
            </w:pPr>
          </w:p>
        </w:tc>
      </w:tr>
    </w:tbl>
    <w:p w14:paraId="71DE8ACB" w14:textId="77777777" w:rsidR="00B808ED" w:rsidRDefault="00B808ED" w:rsidP="00B808E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1301"/>
        <w:gridCol w:w="832"/>
        <w:gridCol w:w="1559"/>
        <w:gridCol w:w="1417"/>
        <w:gridCol w:w="1134"/>
        <w:gridCol w:w="993"/>
        <w:gridCol w:w="2409"/>
        <w:gridCol w:w="851"/>
      </w:tblGrid>
      <w:tr w:rsidR="00B808ED" w14:paraId="2C958194" w14:textId="77777777" w:rsidTr="001E5D8B">
        <w:tc>
          <w:tcPr>
            <w:tcW w:w="1757" w:type="dxa"/>
            <w:tcBorders>
              <w:bottom w:val="nil"/>
            </w:tcBorders>
          </w:tcPr>
          <w:p w14:paraId="5D7144C7" w14:textId="77777777" w:rsidR="00B808ED" w:rsidRDefault="00B808ED" w:rsidP="00B808ED">
            <w:pPr>
              <w:pStyle w:val="ConsPlusNormal"/>
              <w:ind w:left="283"/>
            </w:pPr>
            <w:r>
              <w:lastRenderedPageBreak/>
              <w:t>в том числе:</w:t>
            </w:r>
          </w:p>
          <w:p w14:paraId="017F8D5A" w14:textId="592FC877" w:rsidR="00B808ED" w:rsidRPr="00B808ED" w:rsidRDefault="00C65DC5" w:rsidP="00B808ED">
            <w:pPr>
              <w:pStyle w:val="ConsPlusNormal"/>
              <w:ind w:left="283"/>
              <w:rPr>
                <w:i/>
              </w:rPr>
            </w:pPr>
            <w:r>
              <w:rPr>
                <w:i/>
              </w:rPr>
              <w:t>% по полученному займу</w:t>
            </w:r>
          </w:p>
        </w:tc>
        <w:tc>
          <w:tcPr>
            <w:tcW w:w="1301" w:type="dxa"/>
          </w:tcPr>
          <w:p w14:paraId="2CCDE0DE" w14:textId="77777777" w:rsidR="00B808ED" w:rsidRDefault="00B808ED" w:rsidP="00B808ED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155E7610" w14:textId="713876B1" w:rsidR="00B808ED" w:rsidRDefault="00B808ED" w:rsidP="00B808ED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32" w:type="dxa"/>
            <w:vAlign w:val="bottom"/>
          </w:tcPr>
          <w:p w14:paraId="63E3F869" w14:textId="728B0DC3" w:rsidR="00B808ED" w:rsidRDefault="00C65DC5" w:rsidP="00C65DC5">
            <w:pPr>
              <w:pStyle w:val="ConsPlusNormal"/>
              <w:jc w:val="center"/>
            </w:pPr>
            <w:r>
              <w:t>2516</w:t>
            </w:r>
          </w:p>
        </w:tc>
        <w:tc>
          <w:tcPr>
            <w:tcW w:w="1559" w:type="dxa"/>
            <w:vAlign w:val="bottom"/>
          </w:tcPr>
          <w:p w14:paraId="3BBDCD1E" w14:textId="0590A521" w:rsidR="00B808ED" w:rsidRDefault="00C65DC5" w:rsidP="00C65DC5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1417" w:type="dxa"/>
            <w:vAlign w:val="bottom"/>
          </w:tcPr>
          <w:p w14:paraId="7B72C885" w14:textId="0BFE9484" w:rsidR="00B808ED" w:rsidRDefault="00EB05C6" w:rsidP="00C65DC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7D83813C" w14:textId="2BCAFC60" w:rsidR="00B808ED" w:rsidRDefault="00B808ED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3901E2CB" w14:textId="77777777" w:rsidR="00B808ED" w:rsidRDefault="00B808ED" w:rsidP="00C65DC5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2409" w:type="dxa"/>
            <w:vAlign w:val="bottom"/>
          </w:tcPr>
          <w:p w14:paraId="1866534D" w14:textId="40944CC4" w:rsidR="00B808ED" w:rsidRDefault="00EB05C6" w:rsidP="00C65DC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28966460" w14:textId="59297277" w:rsidR="00B808ED" w:rsidRDefault="00C65DC5" w:rsidP="00C65DC5">
            <w:pPr>
              <w:pStyle w:val="ConsPlusNormal"/>
              <w:jc w:val="center"/>
            </w:pPr>
            <w:r>
              <w:t>2601</w:t>
            </w:r>
          </w:p>
        </w:tc>
      </w:tr>
      <w:tr w:rsidR="00B808ED" w14:paraId="26D33678" w14:textId="77777777" w:rsidTr="001E5D8B">
        <w:tc>
          <w:tcPr>
            <w:tcW w:w="1757" w:type="dxa"/>
            <w:tcBorders>
              <w:top w:val="nil"/>
            </w:tcBorders>
            <w:vAlign w:val="bottom"/>
          </w:tcPr>
          <w:p w14:paraId="7E98E846" w14:textId="3BAD334E" w:rsidR="00B808ED" w:rsidRDefault="00B808ED" w:rsidP="00B808ED">
            <w:pPr>
              <w:pStyle w:val="ConsPlusNormal"/>
              <w:ind w:left="283"/>
            </w:pPr>
          </w:p>
        </w:tc>
        <w:tc>
          <w:tcPr>
            <w:tcW w:w="1301" w:type="dxa"/>
          </w:tcPr>
          <w:p w14:paraId="743A2189" w14:textId="77777777" w:rsidR="00B808ED" w:rsidRDefault="00B808ED" w:rsidP="00B808ED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4B13B9A5" w14:textId="752586B1" w:rsidR="00B808ED" w:rsidRDefault="00B808ED" w:rsidP="00B808ED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32" w:type="dxa"/>
            <w:vAlign w:val="bottom"/>
          </w:tcPr>
          <w:p w14:paraId="4EC5BE4A" w14:textId="65183339" w:rsidR="00B808ED" w:rsidRDefault="00C65DC5" w:rsidP="00C65DC5">
            <w:pPr>
              <w:pStyle w:val="ConsPlusNormal"/>
              <w:jc w:val="center"/>
            </w:pPr>
            <w:r>
              <w:t>2430</w:t>
            </w:r>
          </w:p>
        </w:tc>
        <w:tc>
          <w:tcPr>
            <w:tcW w:w="1559" w:type="dxa"/>
            <w:vAlign w:val="bottom"/>
          </w:tcPr>
          <w:p w14:paraId="13220470" w14:textId="7E9FBD1B" w:rsidR="00B808ED" w:rsidRDefault="00C65DC5" w:rsidP="00C65DC5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1417" w:type="dxa"/>
            <w:vAlign w:val="bottom"/>
          </w:tcPr>
          <w:p w14:paraId="1B10F137" w14:textId="787287A7" w:rsidR="00B808ED" w:rsidRDefault="00B808ED" w:rsidP="00C65DC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74028B1E" w14:textId="2540B9BB" w:rsidR="00B808ED" w:rsidRDefault="00B808ED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209FEA52" w14:textId="229931F0" w:rsidR="00B808ED" w:rsidRDefault="00B808ED" w:rsidP="00C65DC5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2409" w:type="dxa"/>
            <w:vAlign w:val="bottom"/>
          </w:tcPr>
          <w:p w14:paraId="31ED1F56" w14:textId="6A1D7A5C" w:rsidR="00B808ED" w:rsidRDefault="00B808ED" w:rsidP="00C65DC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70D7EE05" w14:textId="10F5614D" w:rsidR="00B808ED" w:rsidRDefault="00C65DC5" w:rsidP="00C65DC5">
            <w:pPr>
              <w:pStyle w:val="ConsPlusNormal"/>
              <w:jc w:val="center"/>
            </w:pPr>
            <w:r>
              <w:t>2516</w:t>
            </w:r>
          </w:p>
        </w:tc>
      </w:tr>
      <w:tr w:rsidR="00C65DC5" w14:paraId="21CD908A" w14:textId="77777777" w:rsidTr="001E5D8B">
        <w:tc>
          <w:tcPr>
            <w:tcW w:w="1757" w:type="dxa"/>
            <w:tcBorders>
              <w:bottom w:val="nil"/>
            </w:tcBorders>
          </w:tcPr>
          <w:p w14:paraId="5557BFCC" w14:textId="77777777" w:rsidR="00C65DC5" w:rsidRDefault="00C65DC5" w:rsidP="00C65DC5">
            <w:pPr>
              <w:pStyle w:val="ConsPlusNormal"/>
              <w:ind w:left="283"/>
              <w:jc w:val="center"/>
            </w:pPr>
            <w:r>
              <w:t>в том числе:</w:t>
            </w:r>
          </w:p>
          <w:p w14:paraId="6A4366AD" w14:textId="2265C5E2" w:rsidR="00C65DC5" w:rsidRDefault="00C65DC5" w:rsidP="00C65DC5">
            <w:pPr>
              <w:pStyle w:val="ConsPlusNormal"/>
              <w:ind w:left="283"/>
              <w:jc w:val="center"/>
            </w:pPr>
            <w:r>
              <w:rPr>
                <w:i/>
              </w:rPr>
              <w:t>поставщики сч.60.01</w:t>
            </w:r>
          </w:p>
        </w:tc>
        <w:tc>
          <w:tcPr>
            <w:tcW w:w="1301" w:type="dxa"/>
          </w:tcPr>
          <w:p w14:paraId="35654199" w14:textId="77777777" w:rsidR="00C65DC5" w:rsidRDefault="00C65DC5" w:rsidP="00C65DC5">
            <w:pPr>
              <w:pStyle w:val="ConsPlusNormal"/>
              <w:jc w:val="center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36C6F19C" w14:textId="089263E6" w:rsidR="00C65DC5" w:rsidRDefault="00C65DC5" w:rsidP="00C65DC5">
            <w:pPr>
              <w:pStyle w:val="ConsPlusNormal"/>
              <w:jc w:val="center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32" w:type="dxa"/>
            <w:vAlign w:val="bottom"/>
          </w:tcPr>
          <w:p w14:paraId="092FC3B1" w14:textId="211B6BCA" w:rsidR="00C65DC5" w:rsidRDefault="00B1116C" w:rsidP="00C65DC5">
            <w:pPr>
              <w:pStyle w:val="ConsPlusNormal"/>
              <w:jc w:val="center"/>
            </w:pPr>
            <w:r>
              <w:t>34988</w:t>
            </w:r>
          </w:p>
        </w:tc>
        <w:tc>
          <w:tcPr>
            <w:tcW w:w="1559" w:type="dxa"/>
            <w:vAlign w:val="bottom"/>
          </w:tcPr>
          <w:p w14:paraId="087324DC" w14:textId="078FAC59" w:rsidR="00C65DC5" w:rsidRDefault="001E5D8B" w:rsidP="00C65DC5">
            <w:pPr>
              <w:pStyle w:val="ConsPlusNormal"/>
              <w:jc w:val="center"/>
            </w:pPr>
            <w:r>
              <w:t>191870</w:t>
            </w:r>
          </w:p>
        </w:tc>
        <w:tc>
          <w:tcPr>
            <w:tcW w:w="1417" w:type="dxa"/>
            <w:vAlign w:val="bottom"/>
          </w:tcPr>
          <w:p w14:paraId="4459D14E" w14:textId="1D6B6071" w:rsidR="00C65DC5" w:rsidRDefault="00C65DC5" w:rsidP="00C65DC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44BF7ED1" w14:textId="776B58C8" w:rsidR="00C65DC5" w:rsidRDefault="00C65DC5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0170FDD5" w14:textId="6FC33AB1" w:rsidR="00C65DC5" w:rsidRDefault="00C65DC5" w:rsidP="00B1116C">
            <w:pPr>
              <w:pStyle w:val="ConsPlusNormal"/>
              <w:jc w:val="center"/>
            </w:pPr>
            <w:r>
              <w:t>(</w:t>
            </w:r>
            <w:r w:rsidR="001E5D8B">
              <w:t>18693</w:t>
            </w:r>
            <w:r w:rsidR="00B1116C">
              <w:t>1</w:t>
            </w:r>
            <w:r>
              <w:t>)</w:t>
            </w:r>
          </w:p>
        </w:tc>
        <w:tc>
          <w:tcPr>
            <w:tcW w:w="2409" w:type="dxa"/>
            <w:vAlign w:val="bottom"/>
          </w:tcPr>
          <w:p w14:paraId="66C6890D" w14:textId="58D9F61E" w:rsidR="00C65DC5" w:rsidRDefault="00C65DC5" w:rsidP="00C65DC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6984AC29" w14:textId="12997BC1" w:rsidR="00C65DC5" w:rsidRDefault="001E5D8B" w:rsidP="00C65DC5">
            <w:pPr>
              <w:pStyle w:val="ConsPlusNormal"/>
              <w:jc w:val="center"/>
            </w:pPr>
            <w:r>
              <w:t>39927</w:t>
            </w:r>
          </w:p>
        </w:tc>
      </w:tr>
      <w:tr w:rsidR="00C65DC5" w14:paraId="22C59051" w14:textId="77777777" w:rsidTr="001E5D8B">
        <w:tc>
          <w:tcPr>
            <w:tcW w:w="1757" w:type="dxa"/>
            <w:tcBorders>
              <w:top w:val="nil"/>
            </w:tcBorders>
            <w:vAlign w:val="bottom"/>
          </w:tcPr>
          <w:p w14:paraId="49506C76" w14:textId="77777777" w:rsidR="00C65DC5" w:rsidRDefault="00C65DC5" w:rsidP="00C65DC5">
            <w:pPr>
              <w:pStyle w:val="ConsPlusNormal"/>
              <w:ind w:left="283"/>
              <w:jc w:val="center"/>
            </w:pPr>
          </w:p>
        </w:tc>
        <w:tc>
          <w:tcPr>
            <w:tcW w:w="1301" w:type="dxa"/>
          </w:tcPr>
          <w:p w14:paraId="3AA54993" w14:textId="77777777" w:rsidR="00C65DC5" w:rsidRDefault="00C65DC5" w:rsidP="00C65DC5">
            <w:pPr>
              <w:pStyle w:val="ConsPlusNormal"/>
              <w:jc w:val="center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2D5DC289" w14:textId="72046663" w:rsidR="00C65DC5" w:rsidRDefault="00C65DC5" w:rsidP="00C65DC5">
            <w:pPr>
              <w:pStyle w:val="ConsPlusNormal"/>
              <w:jc w:val="center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32" w:type="dxa"/>
            <w:vAlign w:val="bottom"/>
          </w:tcPr>
          <w:p w14:paraId="00FCC92E" w14:textId="35A7BCD7" w:rsidR="00C65DC5" w:rsidRDefault="00C65DC5" w:rsidP="00C65DC5">
            <w:pPr>
              <w:pStyle w:val="ConsPlusNormal"/>
              <w:jc w:val="center"/>
            </w:pPr>
            <w:r>
              <w:t>2638</w:t>
            </w:r>
            <w:r w:rsidR="00C97F31">
              <w:t>2</w:t>
            </w:r>
          </w:p>
        </w:tc>
        <w:tc>
          <w:tcPr>
            <w:tcW w:w="1559" w:type="dxa"/>
            <w:vAlign w:val="bottom"/>
          </w:tcPr>
          <w:p w14:paraId="7CBEA128" w14:textId="25F676A8" w:rsidR="00C65DC5" w:rsidRDefault="00EE7B1F" w:rsidP="00C65DC5">
            <w:pPr>
              <w:pStyle w:val="ConsPlusNormal"/>
              <w:jc w:val="center"/>
            </w:pPr>
            <w:r>
              <w:t>156422</w:t>
            </w:r>
          </w:p>
        </w:tc>
        <w:tc>
          <w:tcPr>
            <w:tcW w:w="1417" w:type="dxa"/>
            <w:vAlign w:val="bottom"/>
          </w:tcPr>
          <w:p w14:paraId="38396542" w14:textId="33D64B38" w:rsidR="00C65DC5" w:rsidRDefault="00C65DC5" w:rsidP="00C65DC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0CEE5F62" w14:textId="6C39FB1F" w:rsidR="00C65DC5" w:rsidRDefault="00C65DC5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2FCDF43D" w14:textId="6EADD806" w:rsidR="00C65DC5" w:rsidRPr="00EE7B1F" w:rsidRDefault="00B1116C" w:rsidP="00EE7B1F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(147816</w:t>
            </w:r>
            <w:r w:rsidR="00C65DC5" w:rsidRPr="00EE7B1F">
              <w:rPr>
                <w:sz w:val="18"/>
                <w:szCs w:val="18"/>
              </w:rPr>
              <w:t>)</w:t>
            </w:r>
          </w:p>
        </w:tc>
        <w:tc>
          <w:tcPr>
            <w:tcW w:w="2409" w:type="dxa"/>
            <w:vAlign w:val="bottom"/>
          </w:tcPr>
          <w:p w14:paraId="0B1FA680" w14:textId="3A3FB864" w:rsidR="00C65DC5" w:rsidRDefault="00C65DC5" w:rsidP="00C65DC5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584323E9" w14:textId="5BE3358D" w:rsidR="00C65DC5" w:rsidRDefault="00B1116C" w:rsidP="00C65DC5">
            <w:pPr>
              <w:pStyle w:val="ConsPlusNormal"/>
              <w:jc w:val="center"/>
            </w:pPr>
            <w:r>
              <w:t>34988</w:t>
            </w:r>
          </w:p>
        </w:tc>
      </w:tr>
      <w:tr w:rsidR="00EB05C6" w14:paraId="1FEAA1C6" w14:textId="77777777" w:rsidTr="001E5D8B">
        <w:tc>
          <w:tcPr>
            <w:tcW w:w="1757" w:type="dxa"/>
            <w:tcBorders>
              <w:bottom w:val="nil"/>
            </w:tcBorders>
          </w:tcPr>
          <w:p w14:paraId="74745119" w14:textId="77777777" w:rsidR="00EB05C6" w:rsidRDefault="00EB05C6" w:rsidP="00EB05C6">
            <w:pPr>
              <w:pStyle w:val="ConsPlusNormal"/>
              <w:ind w:left="283"/>
            </w:pPr>
            <w:r>
              <w:t>в том числе:</w:t>
            </w:r>
          </w:p>
          <w:p w14:paraId="5290CE6A" w14:textId="4FEF0421" w:rsidR="00EB05C6" w:rsidRDefault="00EB05C6" w:rsidP="00EB05C6">
            <w:pPr>
              <w:pStyle w:val="ConsPlusNormal"/>
              <w:ind w:left="283"/>
            </w:pPr>
            <w:r>
              <w:rPr>
                <w:i/>
              </w:rPr>
              <w:t>авансы сч.62.02</w:t>
            </w:r>
          </w:p>
        </w:tc>
        <w:tc>
          <w:tcPr>
            <w:tcW w:w="1301" w:type="dxa"/>
          </w:tcPr>
          <w:p w14:paraId="28D61338" w14:textId="77777777" w:rsidR="00EB05C6" w:rsidRDefault="00EB05C6" w:rsidP="00EB05C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184B9905" w14:textId="37AC14C6" w:rsidR="00EB05C6" w:rsidRDefault="00EB05C6" w:rsidP="00EB05C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32" w:type="dxa"/>
            <w:vAlign w:val="bottom"/>
          </w:tcPr>
          <w:p w14:paraId="273A067F" w14:textId="35FD3A2C" w:rsidR="00EB05C6" w:rsidRDefault="001E5D8B" w:rsidP="00EB05C6">
            <w:pPr>
              <w:pStyle w:val="ConsPlusNormal"/>
            </w:pPr>
            <w:r>
              <w:t>16</w:t>
            </w:r>
          </w:p>
        </w:tc>
        <w:tc>
          <w:tcPr>
            <w:tcW w:w="1559" w:type="dxa"/>
            <w:vAlign w:val="bottom"/>
          </w:tcPr>
          <w:p w14:paraId="7817FA05" w14:textId="587B84C4" w:rsidR="00EB05C6" w:rsidRDefault="001E5D8B" w:rsidP="00EB05C6">
            <w:pPr>
              <w:pStyle w:val="ConsPlusNormal"/>
            </w:pPr>
            <w:r>
              <w:t>178</w:t>
            </w:r>
          </w:p>
        </w:tc>
        <w:tc>
          <w:tcPr>
            <w:tcW w:w="1417" w:type="dxa"/>
            <w:vAlign w:val="bottom"/>
          </w:tcPr>
          <w:p w14:paraId="4ADF8162" w14:textId="710B111C" w:rsidR="00EB05C6" w:rsidRDefault="00EB05C6" w:rsidP="00EB05C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7B737845" w14:textId="4FB49F75" w:rsidR="00EB05C6" w:rsidRDefault="00EB05C6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17D9EFF2" w14:textId="26906D4D" w:rsidR="00EB05C6" w:rsidRDefault="00EB05C6" w:rsidP="009C439A">
            <w:pPr>
              <w:pStyle w:val="ConsPlusNormal"/>
              <w:jc w:val="center"/>
            </w:pPr>
            <w:r>
              <w:t>(</w:t>
            </w:r>
            <w:r w:rsidR="001E5D8B">
              <w:t>1</w:t>
            </w:r>
            <w:r w:rsidR="009C439A">
              <w:t>80</w:t>
            </w:r>
            <w:r>
              <w:t xml:space="preserve"> )</w:t>
            </w:r>
          </w:p>
        </w:tc>
        <w:tc>
          <w:tcPr>
            <w:tcW w:w="2409" w:type="dxa"/>
            <w:vAlign w:val="bottom"/>
          </w:tcPr>
          <w:p w14:paraId="1ED6DA94" w14:textId="62CCC1C5" w:rsidR="00EB05C6" w:rsidRDefault="00EB05C6" w:rsidP="00EB05C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338C1411" w14:textId="0846321E" w:rsidR="00EB05C6" w:rsidRDefault="009C439A" w:rsidP="00EB05C6">
            <w:pPr>
              <w:pStyle w:val="ConsPlusNormal"/>
            </w:pPr>
            <w:r>
              <w:t>14</w:t>
            </w:r>
          </w:p>
        </w:tc>
      </w:tr>
      <w:tr w:rsidR="00EB05C6" w14:paraId="0F4CBEC1" w14:textId="77777777" w:rsidTr="001E5D8B">
        <w:tc>
          <w:tcPr>
            <w:tcW w:w="1757" w:type="dxa"/>
            <w:tcBorders>
              <w:top w:val="nil"/>
            </w:tcBorders>
            <w:vAlign w:val="bottom"/>
          </w:tcPr>
          <w:p w14:paraId="1EAD7BFF" w14:textId="77777777" w:rsidR="00EB05C6" w:rsidRDefault="00EB05C6" w:rsidP="00EB05C6">
            <w:pPr>
              <w:pStyle w:val="ConsPlusNormal"/>
              <w:ind w:left="283"/>
            </w:pPr>
          </w:p>
        </w:tc>
        <w:tc>
          <w:tcPr>
            <w:tcW w:w="1301" w:type="dxa"/>
          </w:tcPr>
          <w:p w14:paraId="017960D6" w14:textId="77777777" w:rsidR="00EB05C6" w:rsidRDefault="00EB05C6" w:rsidP="00EB05C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007A9C90" w14:textId="288492CA" w:rsidR="00EB05C6" w:rsidRDefault="00EB05C6" w:rsidP="00EB05C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32" w:type="dxa"/>
            <w:vAlign w:val="bottom"/>
          </w:tcPr>
          <w:p w14:paraId="7AD4F941" w14:textId="10DBC220" w:rsidR="00EB05C6" w:rsidRDefault="00C65DC5" w:rsidP="00EB05C6">
            <w:pPr>
              <w:pStyle w:val="ConsPlusNormal"/>
            </w:pPr>
            <w:r>
              <w:t>20</w:t>
            </w:r>
          </w:p>
        </w:tc>
        <w:tc>
          <w:tcPr>
            <w:tcW w:w="1559" w:type="dxa"/>
            <w:vAlign w:val="bottom"/>
          </w:tcPr>
          <w:p w14:paraId="576B349D" w14:textId="0BDE1942" w:rsidR="00EB05C6" w:rsidRDefault="00EE7B1F" w:rsidP="00C65DC5">
            <w:pPr>
              <w:pStyle w:val="ConsPlusNormal"/>
            </w:pPr>
            <w:r>
              <w:t>122</w:t>
            </w:r>
          </w:p>
        </w:tc>
        <w:tc>
          <w:tcPr>
            <w:tcW w:w="1417" w:type="dxa"/>
            <w:vAlign w:val="bottom"/>
          </w:tcPr>
          <w:p w14:paraId="46CE561C" w14:textId="65645FF6" w:rsidR="00EB05C6" w:rsidRDefault="00EB05C6" w:rsidP="00EB05C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74CA394D" w14:textId="5F562C29" w:rsidR="00EB05C6" w:rsidRDefault="00EB05C6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0D05239B" w14:textId="4911137F" w:rsidR="00EB05C6" w:rsidRDefault="00EB05C6" w:rsidP="00EB05C6">
            <w:pPr>
              <w:pStyle w:val="ConsPlusNormal"/>
              <w:jc w:val="center"/>
            </w:pPr>
            <w:r>
              <w:t>(</w:t>
            </w:r>
            <w:r w:rsidR="00EE7B1F">
              <w:t xml:space="preserve"> 126 </w:t>
            </w:r>
            <w:r>
              <w:t>)</w:t>
            </w:r>
          </w:p>
        </w:tc>
        <w:tc>
          <w:tcPr>
            <w:tcW w:w="2409" w:type="dxa"/>
            <w:vAlign w:val="bottom"/>
          </w:tcPr>
          <w:p w14:paraId="1933A2B0" w14:textId="1E1C0FF8" w:rsidR="00EB05C6" w:rsidRDefault="00EB05C6" w:rsidP="00EB05C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6CF5084F" w14:textId="0E53E7A7" w:rsidR="00EB05C6" w:rsidRDefault="00EE7B1F" w:rsidP="00EB05C6">
            <w:pPr>
              <w:pStyle w:val="ConsPlusNormal"/>
            </w:pPr>
            <w:r>
              <w:t>16</w:t>
            </w:r>
          </w:p>
        </w:tc>
      </w:tr>
      <w:tr w:rsidR="00EB05C6" w14:paraId="2B7CEFE4" w14:textId="77777777" w:rsidTr="001E5D8B">
        <w:tc>
          <w:tcPr>
            <w:tcW w:w="1757" w:type="dxa"/>
            <w:tcBorders>
              <w:bottom w:val="nil"/>
            </w:tcBorders>
          </w:tcPr>
          <w:p w14:paraId="463BC1A1" w14:textId="77777777" w:rsidR="00EB05C6" w:rsidRDefault="00EB05C6" w:rsidP="00EB05C6">
            <w:pPr>
              <w:pStyle w:val="ConsPlusNormal"/>
              <w:ind w:left="283"/>
            </w:pPr>
            <w:r>
              <w:t>в том числе:</w:t>
            </w:r>
          </w:p>
          <w:p w14:paraId="2D1CED82" w14:textId="42F1707A" w:rsidR="00EB05C6" w:rsidRDefault="00EB05C6" w:rsidP="00EB05C6">
            <w:pPr>
              <w:pStyle w:val="ConsPlusNormal"/>
              <w:ind w:left="283"/>
            </w:pPr>
            <w:r>
              <w:rPr>
                <w:i/>
              </w:rPr>
              <w:t>налоги сч.68</w:t>
            </w:r>
          </w:p>
        </w:tc>
        <w:tc>
          <w:tcPr>
            <w:tcW w:w="1301" w:type="dxa"/>
          </w:tcPr>
          <w:p w14:paraId="364260BB" w14:textId="77777777" w:rsidR="00EB05C6" w:rsidRDefault="00EB05C6" w:rsidP="00EB05C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49D0612D" w14:textId="2B85BDD3" w:rsidR="00EB05C6" w:rsidRDefault="00EB05C6" w:rsidP="00EB05C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32" w:type="dxa"/>
            <w:vAlign w:val="bottom"/>
          </w:tcPr>
          <w:p w14:paraId="5A2CEA17" w14:textId="37623D1D" w:rsidR="00EB05C6" w:rsidRDefault="00EE7B1F" w:rsidP="00EB05C6">
            <w:pPr>
              <w:pStyle w:val="ConsPlusNormal"/>
            </w:pPr>
            <w:r>
              <w:t>1646</w:t>
            </w:r>
          </w:p>
        </w:tc>
        <w:tc>
          <w:tcPr>
            <w:tcW w:w="1559" w:type="dxa"/>
            <w:vAlign w:val="bottom"/>
          </w:tcPr>
          <w:p w14:paraId="081D6008" w14:textId="61D2FE28" w:rsidR="00EB05C6" w:rsidRDefault="009C439A" w:rsidP="00EB05C6">
            <w:pPr>
              <w:pStyle w:val="ConsPlusNormal"/>
            </w:pPr>
            <w:r>
              <w:t>5288</w:t>
            </w:r>
          </w:p>
        </w:tc>
        <w:tc>
          <w:tcPr>
            <w:tcW w:w="1417" w:type="dxa"/>
            <w:vAlign w:val="bottom"/>
          </w:tcPr>
          <w:p w14:paraId="69F9C70E" w14:textId="300E8532" w:rsidR="00EB05C6" w:rsidRDefault="00EB05C6" w:rsidP="00EB05C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2E564E1C" w14:textId="55447FE8" w:rsidR="00EB05C6" w:rsidRDefault="00EB05C6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3FFF62D6" w14:textId="29794770" w:rsidR="00EB05C6" w:rsidRDefault="00EB05C6" w:rsidP="00EB05C6">
            <w:pPr>
              <w:pStyle w:val="ConsPlusNormal"/>
              <w:jc w:val="center"/>
            </w:pPr>
            <w:r>
              <w:t>(</w:t>
            </w:r>
            <w:r w:rsidR="009C439A">
              <w:t>4457</w:t>
            </w:r>
            <w:r>
              <w:t xml:space="preserve"> )</w:t>
            </w:r>
          </w:p>
        </w:tc>
        <w:tc>
          <w:tcPr>
            <w:tcW w:w="2409" w:type="dxa"/>
            <w:vAlign w:val="bottom"/>
          </w:tcPr>
          <w:p w14:paraId="437F7D57" w14:textId="038706C6" w:rsidR="00EB05C6" w:rsidRDefault="00EB05C6" w:rsidP="00EB05C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0CF84508" w14:textId="1A3633AA" w:rsidR="00EB05C6" w:rsidRDefault="009C439A" w:rsidP="00EB05C6">
            <w:pPr>
              <w:pStyle w:val="ConsPlusNormal"/>
            </w:pPr>
            <w:r>
              <w:t>2477</w:t>
            </w:r>
          </w:p>
        </w:tc>
      </w:tr>
      <w:tr w:rsidR="00EB05C6" w14:paraId="6F19EAAE" w14:textId="77777777" w:rsidTr="001E5D8B">
        <w:tc>
          <w:tcPr>
            <w:tcW w:w="1757" w:type="dxa"/>
            <w:tcBorders>
              <w:top w:val="nil"/>
            </w:tcBorders>
            <w:vAlign w:val="bottom"/>
          </w:tcPr>
          <w:p w14:paraId="6F92EC66" w14:textId="77777777" w:rsidR="00EB05C6" w:rsidRDefault="00EB05C6" w:rsidP="00EB05C6">
            <w:pPr>
              <w:pStyle w:val="ConsPlusNormal"/>
              <w:ind w:left="283"/>
            </w:pPr>
          </w:p>
        </w:tc>
        <w:tc>
          <w:tcPr>
            <w:tcW w:w="1301" w:type="dxa"/>
          </w:tcPr>
          <w:p w14:paraId="3237BE84" w14:textId="77777777" w:rsidR="00EB05C6" w:rsidRDefault="00EB05C6" w:rsidP="00EB05C6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7283EE07" w14:textId="1F948FF8" w:rsidR="00EB05C6" w:rsidRDefault="00EB05C6" w:rsidP="00EB05C6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32" w:type="dxa"/>
            <w:vAlign w:val="bottom"/>
          </w:tcPr>
          <w:p w14:paraId="4A4F6ED0" w14:textId="5DC0E17A" w:rsidR="00EB05C6" w:rsidRDefault="00C65DC5" w:rsidP="00EB05C6">
            <w:pPr>
              <w:pStyle w:val="ConsPlusNormal"/>
            </w:pPr>
            <w:r>
              <w:t>1748</w:t>
            </w:r>
          </w:p>
        </w:tc>
        <w:tc>
          <w:tcPr>
            <w:tcW w:w="1559" w:type="dxa"/>
            <w:vAlign w:val="bottom"/>
          </w:tcPr>
          <w:p w14:paraId="645B0D88" w14:textId="62DD3223" w:rsidR="00EB05C6" w:rsidRDefault="00EE7B1F" w:rsidP="00EB05C6">
            <w:pPr>
              <w:pStyle w:val="ConsPlusNormal"/>
            </w:pPr>
            <w:r>
              <w:t>4586</w:t>
            </w:r>
          </w:p>
        </w:tc>
        <w:tc>
          <w:tcPr>
            <w:tcW w:w="1417" w:type="dxa"/>
            <w:vAlign w:val="bottom"/>
          </w:tcPr>
          <w:p w14:paraId="142310CC" w14:textId="4EB07A16" w:rsidR="00EB05C6" w:rsidRDefault="00EB05C6" w:rsidP="00EB05C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2048154A" w14:textId="3FEBC77D" w:rsidR="00EB05C6" w:rsidRDefault="00EB05C6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08656DAF" w14:textId="6F6E2B0B" w:rsidR="00EB05C6" w:rsidRDefault="00EB05C6" w:rsidP="00EE7B1F">
            <w:pPr>
              <w:pStyle w:val="ConsPlusNormal"/>
              <w:jc w:val="center"/>
            </w:pPr>
            <w:r>
              <w:t>(</w:t>
            </w:r>
            <w:r w:rsidR="00EE7B1F">
              <w:t xml:space="preserve"> 4688</w:t>
            </w:r>
            <w:r>
              <w:t>)</w:t>
            </w:r>
          </w:p>
        </w:tc>
        <w:tc>
          <w:tcPr>
            <w:tcW w:w="2409" w:type="dxa"/>
            <w:vAlign w:val="bottom"/>
          </w:tcPr>
          <w:p w14:paraId="362D9616" w14:textId="165CA9F5" w:rsidR="00EB05C6" w:rsidRDefault="00EB05C6" w:rsidP="00EB05C6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0DE396B9" w14:textId="375545F5" w:rsidR="00EB05C6" w:rsidRDefault="00EE7B1F" w:rsidP="00EB05C6">
            <w:pPr>
              <w:pStyle w:val="ConsPlusNormal"/>
            </w:pPr>
            <w:r>
              <w:t>1646</w:t>
            </w:r>
          </w:p>
        </w:tc>
      </w:tr>
      <w:tr w:rsidR="00304A12" w14:paraId="20A0828F" w14:textId="77777777" w:rsidTr="001E5D8B">
        <w:tc>
          <w:tcPr>
            <w:tcW w:w="1757" w:type="dxa"/>
            <w:tcBorders>
              <w:bottom w:val="nil"/>
            </w:tcBorders>
          </w:tcPr>
          <w:p w14:paraId="2D7F1EF3" w14:textId="77777777" w:rsidR="00304A12" w:rsidRDefault="00304A12" w:rsidP="00304A12">
            <w:pPr>
              <w:pStyle w:val="ConsPlusNormal"/>
              <w:ind w:left="283"/>
            </w:pPr>
            <w:r>
              <w:t>в том числе:</w:t>
            </w:r>
          </w:p>
          <w:p w14:paraId="37FE1979" w14:textId="73BE1F09" w:rsidR="00304A12" w:rsidRDefault="0025460E" w:rsidP="00304A12">
            <w:pPr>
              <w:pStyle w:val="ConsPlusNormal"/>
              <w:ind w:left="283"/>
            </w:pPr>
            <w:r>
              <w:rPr>
                <w:i/>
              </w:rPr>
              <w:t>обязательства по страховым взносам на обязательное социальное страхование (счет 69)</w:t>
            </w:r>
          </w:p>
        </w:tc>
        <w:tc>
          <w:tcPr>
            <w:tcW w:w="1301" w:type="dxa"/>
          </w:tcPr>
          <w:p w14:paraId="40B00AD0" w14:textId="77777777" w:rsidR="00304A12" w:rsidRDefault="00304A12" w:rsidP="00304A12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2A2408B5" w14:textId="3C9B95DF" w:rsidR="00304A12" w:rsidRDefault="00304A12" w:rsidP="00304A12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32" w:type="dxa"/>
            <w:vAlign w:val="bottom"/>
          </w:tcPr>
          <w:p w14:paraId="436EC1C0" w14:textId="623EF73E" w:rsidR="00304A12" w:rsidRDefault="00E521D2" w:rsidP="00304A12">
            <w:pPr>
              <w:pStyle w:val="ConsPlusNormal"/>
            </w:pPr>
            <w:r>
              <w:t>420</w:t>
            </w:r>
          </w:p>
        </w:tc>
        <w:tc>
          <w:tcPr>
            <w:tcW w:w="1559" w:type="dxa"/>
            <w:vAlign w:val="bottom"/>
          </w:tcPr>
          <w:p w14:paraId="0B0BACDC" w14:textId="72BA813B" w:rsidR="00304A12" w:rsidRDefault="009C439A" w:rsidP="00304A12">
            <w:pPr>
              <w:pStyle w:val="ConsPlusNormal"/>
            </w:pPr>
            <w:r>
              <w:t>3671</w:t>
            </w:r>
          </w:p>
        </w:tc>
        <w:tc>
          <w:tcPr>
            <w:tcW w:w="1417" w:type="dxa"/>
            <w:vAlign w:val="bottom"/>
          </w:tcPr>
          <w:p w14:paraId="59F319AF" w14:textId="5238F26F" w:rsidR="00304A12" w:rsidRDefault="00304A12" w:rsidP="00304A1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5E2D3D64" w14:textId="3F569CB5" w:rsidR="00304A12" w:rsidRDefault="00304A12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089917F9" w14:textId="546C5249" w:rsidR="00304A12" w:rsidRDefault="00304A12" w:rsidP="00304A12">
            <w:pPr>
              <w:pStyle w:val="ConsPlusNormal"/>
              <w:jc w:val="center"/>
            </w:pPr>
            <w:r>
              <w:t xml:space="preserve">( </w:t>
            </w:r>
            <w:r w:rsidR="009C439A">
              <w:t xml:space="preserve">3788 </w:t>
            </w:r>
            <w:r>
              <w:t>)</w:t>
            </w:r>
          </w:p>
        </w:tc>
        <w:tc>
          <w:tcPr>
            <w:tcW w:w="2409" w:type="dxa"/>
            <w:vAlign w:val="bottom"/>
          </w:tcPr>
          <w:p w14:paraId="74395B7C" w14:textId="4DF9D3E3" w:rsidR="00304A12" w:rsidRDefault="00304A12" w:rsidP="00304A1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57778E72" w14:textId="44BB0C5C" w:rsidR="00304A12" w:rsidRDefault="009C439A" w:rsidP="00304A12">
            <w:pPr>
              <w:pStyle w:val="ConsPlusNormal"/>
            </w:pPr>
            <w:r>
              <w:t>303</w:t>
            </w:r>
          </w:p>
        </w:tc>
      </w:tr>
      <w:tr w:rsidR="00304A12" w14:paraId="45D14253" w14:textId="77777777" w:rsidTr="001E5D8B">
        <w:tc>
          <w:tcPr>
            <w:tcW w:w="1757" w:type="dxa"/>
            <w:tcBorders>
              <w:top w:val="nil"/>
            </w:tcBorders>
            <w:vAlign w:val="bottom"/>
          </w:tcPr>
          <w:p w14:paraId="1F7CCC80" w14:textId="77777777" w:rsidR="00304A12" w:rsidRDefault="00304A12" w:rsidP="00304A12">
            <w:pPr>
              <w:pStyle w:val="ConsPlusNormal"/>
              <w:ind w:left="283"/>
            </w:pPr>
          </w:p>
        </w:tc>
        <w:tc>
          <w:tcPr>
            <w:tcW w:w="1301" w:type="dxa"/>
          </w:tcPr>
          <w:p w14:paraId="079EF989" w14:textId="77777777" w:rsidR="00304A12" w:rsidRDefault="00304A12" w:rsidP="00304A12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11BE1A3A" w14:textId="78D7B590" w:rsidR="00304A12" w:rsidRDefault="00304A12" w:rsidP="00304A12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32" w:type="dxa"/>
            <w:vAlign w:val="bottom"/>
          </w:tcPr>
          <w:p w14:paraId="4500E0BC" w14:textId="22F5230E" w:rsidR="00304A12" w:rsidRDefault="00C97F31" w:rsidP="00304A12">
            <w:pPr>
              <w:pStyle w:val="ConsPlusNormal"/>
            </w:pPr>
            <w:r>
              <w:t>387</w:t>
            </w:r>
          </w:p>
        </w:tc>
        <w:tc>
          <w:tcPr>
            <w:tcW w:w="1559" w:type="dxa"/>
            <w:vAlign w:val="bottom"/>
          </w:tcPr>
          <w:p w14:paraId="4DBA78F1" w14:textId="107E100A" w:rsidR="00304A12" w:rsidRDefault="00E521D2" w:rsidP="00304A12">
            <w:pPr>
              <w:pStyle w:val="ConsPlusNormal"/>
            </w:pPr>
            <w:r>
              <w:t>4370</w:t>
            </w:r>
          </w:p>
        </w:tc>
        <w:tc>
          <w:tcPr>
            <w:tcW w:w="1417" w:type="dxa"/>
            <w:vAlign w:val="bottom"/>
          </w:tcPr>
          <w:p w14:paraId="05BE9DEE" w14:textId="562F0319" w:rsidR="00304A12" w:rsidRDefault="00304A12" w:rsidP="00304A1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7CBD67E8" w14:textId="058A8594" w:rsidR="00304A12" w:rsidRDefault="00304A12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0948352F" w14:textId="62F847E2" w:rsidR="00304A12" w:rsidRDefault="00304A12" w:rsidP="00304A12">
            <w:pPr>
              <w:pStyle w:val="ConsPlusNormal"/>
              <w:jc w:val="center"/>
            </w:pPr>
            <w:r>
              <w:t>(</w:t>
            </w:r>
            <w:r w:rsidR="00E521D2">
              <w:t xml:space="preserve"> 4337</w:t>
            </w:r>
            <w:r>
              <w:t xml:space="preserve"> )</w:t>
            </w:r>
          </w:p>
        </w:tc>
        <w:tc>
          <w:tcPr>
            <w:tcW w:w="2409" w:type="dxa"/>
            <w:vAlign w:val="bottom"/>
          </w:tcPr>
          <w:p w14:paraId="322CEFF7" w14:textId="263390BC" w:rsidR="00304A12" w:rsidRDefault="00304A12" w:rsidP="00304A12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00FEB0CC" w14:textId="640FD86B" w:rsidR="00304A12" w:rsidRDefault="00E521D2" w:rsidP="00304A12">
            <w:pPr>
              <w:pStyle w:val="ConsPlusNormal"/>
            </w:pPr>
            <w:r>
              <w:t>420</w:t>
            </w:r>
          </w:p>
        </w:tc>
      </w:tr>
      <w:tr w:rsidR="0025460E" w14:paraId="0D5B88C8" w14:textId="77777777" w:rsidTr="001E5D8B">
        <w:tc>
          <w:tcPr>
            <w:tcW w:w="1757" w:type="dxa"/>
            <w:tcBorders>
              <w:bottom w:val="nil"/>
            </w:tcBorders>
          </w:tcPr>
          <w:p w14:paraId="6525BB0B" w14:textId="212DB20B" w:rsidR="0025460E" w:rsidRDefault="0025460E" w:rsidP="0025460E">
            <w:pPr>
              <w:pStyle w:val="ConsPlusNormal"/>
              <w:ind w:left="283"/>
            </w:pPr>
            <w:r>
              <w:rPr>
                <w:i/>
              </w:rPr>
              <w:lastRenderedPageBreak/>
              <w:t>обязательства перед персоналом (счета 70, 71,73)</w:t>
            </w:r>
          </w:p>
        </w:tc>
        <w:tc>
          <w:tcPr>
            <w:tcW w:w="1301" w:type="dxa"/>
          </w:tcPr>
          <w:p w14:paraId="387049D3" w14:textId="77777777" w:rsidR="0025460E" w:rsidRDefault="0025460E" w:rsidP="0025460E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73857188" w14:textId="46CD0535" w:rsidR="0025460E" w:rsidRDefault="0025460E" w:rsidP="0025460E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32" w:type="dxa"/>
            <w:vAlign w:val="bottom"/>
          </w:tcPr>
          <w:p w14:paraId="616154C2" w14:textId="5F59BE4B" w:rsidR="0025460E" w:rsidRDefault="00E521D2" w:rsidP="0025460E">
            <w:pPr>
              <w:pStyle w:val="ConsPlusNormal"/>
            </w:pPr>
            <w:r>
              <w:t>564</w:t>
            </w:r>
          </w:p>
        </w:tc>
        <w:tc>
          <w:tcPr>
            <w:tcW w:w="1559" w:type="dxa"/>
            <w:vAlign w:val="bottom"/>
          </w:tcPr>
          <w:p w14:paraId="6DFD751C" w14:textId="4F2F7E0A" w:rsidR="0025460E" w:rsidRDefault="009C439A" w:rsidP="0025460E">
            <w:pPr>
              <w:pStyle w:val="ConsPlusNormal"/>
            </w:pPr>
            <w:r>
              <w:t>15320</w:t>
            </w:r>
          </w:p>
        </w:tc>
        <w:tc>
          <w:tcPr>
            <w:tcW w:w="1417" w:type="dxa"/>
            <w:vAlign w:val="bottom"/>
          </w:tcPr>
          <w:p w14:paraId="2F829CD2" w14:textId="08C6E3F3" w:rsidR="0025460E" w:rsidRDefault="0025460E" w:rsidP="0025460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40C702A0" w14:textId="75B58387" w:rsidR="0025460E" w:rsidRDefault="0025460E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2DBC81E7" w14:textId="53668004" w:rsidR="0025460E" w:rsidRDefault="0025460E" w:rsidP="0025460E">
            <w:pPr>
              <w:pStyle w:val="ConsPlusNormal"/>
              <w:jc w:val="center"/>
            </w:pPr>
            <w:r>
              <w:t>(</w:t>
            </w:r>
            <w:r w:rsidR="009C439A">
              <w:t>15335</w:t>
            </w:r>
            <w:r>
              <w:t xml:space="preserve"> )</w:t>
            </w:r>
          </w:p>
        </w:tc>
        <w:tc>
          <w:tcPr>
            <w:tcW w:w="2409" w:type="dxa"/>
            <w:vAlign w:val="bottom"/>
          </w:tcPr>
          <w:p w14:paraId="33D0433A" w14:textId="439D7976" w:rsidR="0025460E" w:rsidRDefault="0025460E" w:rsidP="0025460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57AFC669" w14:textId="57F11F26" w:rsidR="0025460E" w:rsidRDefault="009C439A" w:rsidP="0025460E">
            <w:pPr>
              <w:pStyle w:val="ConsPlusNormal"/>
            </w:pPr>
            <w:r>
              <w:t>549</w:t>
            </w:r>
          </w:p>
        </w:tc>
      </w:tr>
      <w:tr w:rsidR="0025460E" w14:paraId="52E5AD3C" w14:textId="77777777" w:rsidTr="001E5D8B">
        <w:tc>
          <w:tcPr>
            <w:tcW w:w="1757" w:type="dxa"/>
            <w:tcBorders>
              <w:top w:val="nil"/>
            </w:tcBorders>
            <w:vAlign w:val="bottom"/>
          </w:tcPr>
          <w:p w14:paraId="68E25896" w14:textId="77777777" w:rsidR="0025460E" w:rsidRDefault="0025460E" w:rsidP="0025460E">
            <w:pPr>
              <w:pStyle w:val="ConsPlusNormal"/>
              <w:ind w:left="283"/>
            </w:pPr>
          </w:p>
        </w:tc>
        <w:tc>
          <w:tcPr>
            <w:tcW w:w="1301" w:type="dxa"/>
          </w:tcPr>
          <w:p w14:paraId="1B06F5D8" w14:textId="77777777" w:rsidR="0025460E" w:rsidRDefault="0025460E" w:rsidP="0025460E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4E6D697A" w14:textId="7512302A" w:rsidR="0025460E" w:rsidRDefault="0025460E" w:rsidP="0025460E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32" w:type="dxa"/>
            <w:vAlign w:val="bottom"/>
          </w:tcPr>
          <w:p w14:paraId="5674583E" w14:textId="194DF4FE" w:rsidR="0025460E" w:rsidRDefault="00C65DC5" w:rsidP="0025460E">
            <w:pPr>
              <w:pStyle w:val="ConsPlusNormal"/>
            </w:pPr>
            <w:r>
              <w:t>671</w:t>
            </w:r>
          </w:p>
        </w:tc>
        <w:tc>
          <w:tcPr>
            <w:tcW w:w="1559" w:type="dxa"/>
            <w:vAlign w:val="bottom"/>
          </w:tcPr>
          <w:p w14:paraId="486A2414" w14:textId="62E78D41" w:rsidR="0025460E" w:rsidRDefault="00E521D2" w:rsidP="0025460E">
            <w:pPr>
              <w:pStyle w:val="ConsPlusNormal"/>
            </w:pPr>
            <w:r>
              <w:t>19829</w:t>
            </w:r>
          </w:p>
        </w:tc>
        <w:tc>
          <w:tcPr>
            <w:tcW w:w="1417" w:type="dxa"/>
            <w:vAlign w:val="bottom"/>
          </w:tcPr>
          <w:p w14:paraId="2AF70023" w14:textId="3A0CD968" w:rsidR="0025460E" w:rsidRDefault="0025460E" w:rsidP="0025460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60CD15A1" w14:textId="4F83CA01" w:rsidR="0025460E" w:rsidRDefault="0025460E" w:rsidP="00C65DC5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36C3B64D" w14:textId="6E028020" w:rsidR="0025460E" w:rsidRDefault="0025460E" w:rsidP="00E521D2">
            <w:pPr>
              <w:pStyle w:val="ConsPlusNormal"/>
              <w:jc w:val="center"/>
            </w:pPr>
            <w:r>
              <w:t>(</w:t>
            </w:r>
            <w:r w:rsidR="00E521D2">
              <w:t>19936</w:t>
            </w:r>
            <w:r>
              <w:t>)</w:t>
            </w:r>
          </w:p>
        </w:tc>
        <w:tc>
          <w:tcPr>
            <w:tcW w:w="2409" w:type="dxa"/>
            <w:vAlign w:val="bottom"/>
          </w:tcPr>
          <w:p w14:paraId="0D3588A2" w14:textId="57DF11E6" w:rsidR="0025460E" w:rsidRDefault="0025460E" w:rsidP="0025460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59C76E77" w14:textId="7C6C5FE3" w:rsidR="0025460E" w:rsidRDefault="00E521D2" w:rsidP="0025460E">
            <w:pPr>
              <w:pStyle w:val="ConsPlusNormal"/>
            </w:pPr>
            <w:r>
              <w:t>564</w:t>
            </w:r>
          </w:p>
        </w:tc>
      </w:tr>
      <w:tr w:rsidR="00D37994" w14:paraId="33128711" w14:textId="77777777" w:rsidTr="001E5D8B">
        <w:tc>
          <w:tcPr>
            <w:tcW w:w="1757" w:type="dxa"/>
            <w:tcBorders>
              <w:bottom w:val="nil"/>
            </w:tcBorders>
          </w:tcPr>
          <w:p w14:paraId="03FDFE8A" w14:textId="19BCF60C" w:rsidR="00D37994" w:rsidRDefault="00D37994" w:rsidP="00D37994">
            <w:pPr>
              <w:pStyle w:val="ConsPlusNormal"/>
              <w:ind w:left="283"/>
            </w:pPr>
            <w:r w:rsidRPr="00D37994">
              <w:rPr>
                <w:i/>
              </w:rPr>
              <w:t xml:space="preserve">Расчеты с разными дебиторами и кредиторами </w:t>
            </w:r>
            <w:r>
              <w:rPr>
                <w:i/>
              </w:rPr>
              <w:t>(счет 76)</w:t>
            </w:r>
          </w:p>
        </w:tc>
        <w:tc>
          <w:tcPr>
            <w:tcW w:w="1301" w:type="dxa"/>
          </w:tcPr>
          <w:p w14:paraId="22E82CC9" w14:textId="77777777" w:rsidR="00D37994" w:rsidRDefault="00D37994" w:rsidP="00D37994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421AAA02" w14:textId="400AD756" w:rsidR="00D37994" w:rsidRDefault="00D37994" w:rsidP="00D37994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32" w:type="dxa"/>
            <w:vAlign w:val="bottom"/>
          </w:tcPr>
          <w:p w14:paraId="13F8D935" w14:textId="327548CD" w:rsidR="00D37994" w:rsidRDefault="001E5D8B" w:rsidP="00D37994">
            <w:pPr>
              <w:pStyle w:val="ConsPlusNormal"/>
            </w:pPr>
            <w:r>
              <w:t>1972</w:t>
            </w:r>
          </w:p>
        </w:tc>
        <w:tc>
          <w:tcPr>
            <w:tcW w:w="1559" w:type="dxa"/>
            <w:vAlign w:val="bottom"/>
          </w:tcPr>
          <w:p w14:paraId="4CB18EDC" w14:textId="792C75C7" w:rsidR="00D37994" w:rsidRDefault="009C439A" w:rsidP="00D37994">
            <w:pPr>
              <w:pStyle w:val="ConsPlusNormal"/>
            </w:pPr>
            <w:r>
              <w:t>1583</w:t>
            </w:r>
          </w:p>
        </w:tc>
        <w:tc>
          <w:tcPr>
            <w:tcW w:w="1417" w:type="dxa"/>
            <w:vAlign w:val="bottom"/>
          </w:tcPr>
          <w:p w14:paraId="52C26822" w14:textId="33907415" w:rsidR="00D37994" w:rsidRDefault="00D37994" w:rsidP="00D3799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0721D4DE" w14:textId="4497C96E" w:rsidR="00D37994" w:rsidRDefault="00D37994" w:rsidP="00C97F31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37F00D6F" w14:textId="3B7EE84D" w:rsidR="00D37994" w:rsidRDefault="00D37994" w:rsidP="00D37994">
            <w:pPr>
              <w:pStyle w:val="ConsPlusNormal"/>
              <w:jc w:val="center"/>
            </w:pPr>
            <w:r>
              <w:t>(</w:t>
            </w:r>
            <w:r w:rsidR="009C439A">
              <w:t>2205</w:t>
            </w:r>
            <w:r>
              <w:t xml:space="preserve"> )</w:t>
            </w:r>
          </w:p>
        </w:tc>
        <w:tc>
          <w:tcPr>
            <w:tcW w:w="2409" w:type="dxa"/>
            <w:vAlign w:val="bottom"/>
          </w:tcPr>
          <w:p w14:paraId="0F402B6D" w14:textId="5DC6AEF7" w:rsidR="00D37994" w:rsidRDefault="00D37994" w:rsidP="00D3799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2BCEAEBE" w14:textId="3E7C0A71" w:rsidR="00D37994" w:rsidRDefault="009C439A" w:rsidP="00D37994">
            <w:pPr>
              <w:pStyle w:val="ConsPlusNormal"/>
            </w:pPr>
            <w:r>
              <w:t>1350</w:t>
            </w:r>
          </w:p>
        </w:tc>
      </w:tr>
      <w:tr w:rsidR="00D37994" w14:paraId="6007DCB4" w14:textId="77777777" w:rsidTr="001E5D8B">
        <w:tc>
          <w:tcPr>
            <w:tcW w:w="1757" w:type="dxa"/>
            <w:tcBorders>
              <w:top w:val="nil"/>
            </w:tcBorders>
            <w:vAlign w:val="bottom"/>
          </w:tcPr>
          <w:p w14:paraId="50E7881F" w14:textId="77777777" w:rsidR="00D37994" w:rsidRDefault="00D37994" w:rsidP="00D37994">
            <w:pPr>
              <w:pStyle w:val="ConsPlusNormal"/>
              <w:ind w:left="283"/>
            </w:pPr>
          </w:p>
        </w:tc>
        <w:tc>
          <w:tcPr>
            <w:tcW w:w="1301" w:type="dxa"/>
          </w:tcPr>
          <w:p w14:paraId="0814B097" w14:textId="77777777" w:rsidR="00D37994" w:rsidRDefault="00D37994" w:rsidP="00D37994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5D5DE29B" w14:textId="1CC73DBD" w:rsidR="00D37994" w:rsidRDefault="00D37994" w:rsidP="00D37994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32" w:type="dxa"/>
            <w:vAlign w:val="bottom"/>
          </w:tcPr>
          <w:p w14:paraId="75CB29E0" w14:textId="37180698" w:rsidR="00D37994" w:rsidRDefault="00C97F31" w:rsidP="00D37994">
            <w:pPr>
              <w:pStyle w:val="ConsPlusNormal"/>
            </w:pPr>
            <w:r>
              <w:t>4088</w:t>
            </w:r>
          </w:p>
        </w:tc>
        <w:tc>
          <w:tcPr>
            <w:tcW w:w="1559" w:type="dxa"/>
            <w:vAlign w:val="bottom"/>
          </w:tcPr>
          <w:p w14:paraId="0E1260DA" w14:textId="7FCE7E51" w:rsidR="00D37994" w:rsidRDefault="00744D54" w:rsidP="00D37994">
            <w:pPr>
              <w:pStyle w:val="ConsPlusNormal"/>
            </w:pPr>
            <w:r>
              <w:t>24374</w:t>
            </w:r>
          </w:p>
        </w:tc>
        <w:tc>
          <w:tcPr>
            <w:tcW w:w="1417" w:type="dxa"/>
            <w:vAlign w:val="bottom"/>
          </w:tcPr>
          <w:p w14:paraId="721A4304" w14:textId="3F47676B" w:rsidR="00D37994" w:rsidRDefault="00D37994" w:rsidP="00D3799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7489D6A7" w14:textId="0E175F4D" w:rsidR="00D37994" w:rsidRDefault="00D37994" w:rsidP="00C97F31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66FCBB94" w14:textId="4056C76D" w:rsidR="00D37994" w:rsidRDefault="00D37994" w:rsidP="00D37994">
            <w:pPr>
              <w:pStyle w:val="ConsPlusNormal"/>
              <w:jc w:val="center"/>
            </w:pPr>
            <w:r>
              <w:t>(</w:t>
            </w:r>
            <w:r w:rsidR="00744D54">
              <w:t>26490</w:t>
            </w:r>
            <w:r>
              <w:t>)</w:t>
            </w:r>
          </w:p>
        </w:tc>
        <w:tc>
          <w:tcPr>
            <w:tcW w:w="2409" w:type="dxa"/>
            <w:vAlign w:val="bottom"/>
          </w:tcPr>
          <w:p w14:paraId="08B500CC" w14:textId="4FD4B6F4" w:rsidR="00D37994" w:rsidRDefault="00D37994" w:rsidP="00D3799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22EC5865" w14:textId="01C8DA27" w:rsidR="00D37994" w:rsidRDefault="00744D54" w:rsidP="00D37994">
            <w:pPr>
              <w:pStyle w:val="ConsPlusNormal"/>
            </w:pPr>
            <w:r>
              <w:t>1972</w:t>
            </w:r>
          </w:p>
        </w:tc>
      </w:tr>
      <w:tr w:rsidR="00C97F31" w14:paraId="51AAA7D1" w14:textId="77777777" w:rsidTr="001E5D8B">
        <w:tc>
          <w:tcPr>
            <w:tcW w:w="1757" w:type="dxa"/>
            <w:tcBorders>
              <w:bottom w:val="nil"/>
            </w:tcBorders>
          </w:tcPr>
          <w:p w14:paraId="229F76BC" w14:textId="6610A7C3" w:rsidR="00C97F31" w:rsidRDefault="00C97F31" w:rsidP="00C97F31">
            <w:pPr>
              <w:pStyle w:val="ConsPlusNormal"/>
              <w:ind w:left="283"/>
            </w:pPr>
            <w:r>
              <w:rPr>
                <w:i/>
              </w:rPr>
              <w:t>Целевое финансирование</w:t>
            </w:r>
            <w:r w:rsidRPr="00D37994">
              <w:rPr>
                <w:i/>
              </w:rPr>
              <w:t xml:space="preserve"> </w:t>
            </w:r>
            <w:r>
              <w:rPr>
                <w:i/>
              </w:rPr>
              <w:t>(счет 86) взносы на капремонт</w:t>
            </w:r>
          </w:p>
        </w:tc>
        <w:tc>
          <w:tcPr>
            <w:tcW w:w="1301" w:type="dxa"/>
          </w:tcPr>
          <w:p w14:paraId="7C100774" w14:textId="77777777" w:rsidR="00C97F31" w:rsidRDefault="00C97F31" w:rsidP="00C97F31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5A9AE0C3" w14:textId="0DFAE6AD" w:rsidR="00C97F31" w:rsidRDefault="00C97F31" w:rsidP="00C97F31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32" w:type="dxa"/>
            <w:vAlign w:val="bottom"/>
          </w:tcPr>
          <w:p w14:paraId="02AD8A36" w14:textId="56686A94" w:rsidR="00C97F31" w:rsidRDefault="00744D54" w:rsidP="00C97F31">
            <w:pPr>
              <w:pStyle w:val="ConsPlusNormal"/>
            </w:pPr>
            <w:r>
              <w:t>1452</w:t>
            </w:r>
          </w:p>
        </w:tc>
        <w:tc>
          <w:tcPr>
            <w:tcW w:w="1559" w:type="dxa"/>
            <w:vAlign w:val="bottom"/>
          </w:tcPr>
          <w:p w14:paraId="569BE646" w14:textId="16012296" w:rsidR="00C97F31" w:rsidRDefault="001E5D8B" w:rsidP="00C97F31">
            <w:pPr>
              <w:pStyle w:val="ConsPlusNormal"/>
            </w:pPr>
            <w:r>
              <w:t>441</w:t>
            </w:r>
          </w:p>
        </w:tc>
        <w:tc>
          <w:tcPr>
            <w:tcW w:w="1417" w:type="dxa"/>
            <w:vAlign w:val="bottom"/>
          </w:tcPr>
          <w:p w14:paraId="35DDEF2A" w14:textId="6D70464C" w:rsidR="00C97F31" w:rsidRDefault="00C97F31" w:rsidP="00C97F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1E2CDFAC" w14:textId="0745CE72" w:rsidR="00C97F31" w:rsidRDefault="00C97F31" w:rsidP="00C97F31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3A8D92EA" w14:textId="1C0D9035" w:rsidR="00C97F31" w:rsidRDefault="00C97F31" w:rsidP="00C97F31">
            <w:pPr>
              <w:pStyle w:val="ConsPlusNormal"/>
              <w:jc w:val="center"/>
            </w:pPr>
            <w:r>
              <w:t>( )</w:t>
            </w:r>
          </w:p>
        </w:tc>
        <w:tc>
          <w:tcPr>
            <w:tcW w:w="2409" w:type="dxa"/>
            <w:vAlign w:val="bottom"/>
          </w:tcPr>
          <w:p w14:paraId="6449F525" w14:textId="4F61FBD9" w:rsidR="00C97F31" w:rsidRDefault="00C97F31" w:rsidP="00C97F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044E79FE" w14:textId="1636EC15" w:rsidR="00C97F31" w:rsidRDefault="001E5D8B" w:rsidP="00C97F31">
            <w:pPr>
              <w:pStyle w:val="ConsPlusNormal"/>
            </w:pPr>
            <w:r>
              <w:t>1893</w:t>
            </w:r>
          </w:p>
        </w:tc>
      </w:tr>
      <w:tr w:rsidR="00C97F31" w14:paraId="5C15E243" w14:textId="77777777" w:rsidTr="001E5D8B">
        <w:tc>
          <w:tcPr>
            <w:tcW w:w="1757" w:type="dxa"/>
            <w:tcBorders>
              <w:top w:val="nil"/>
            </w:tcBorders>
            <w:vAlign w:val="bottom"/>
          </w:tcPr>
          <w:p w14:paraId="1CC4A628" w14:textId="77777777" w:rsidR="00C97F31" w:rsidRDefault="00C97F31" w:rsidP="00C97F31">
            <w:pPr>
              <w:pStyle w:val="ConsPlusNormal"/>
              <w:ind w:left="283"/>
            </w:pPr>
          </w:p>
        </w:tc>
        <w:tc>
          <w:tcPr>
            <w:tcW w:w="1301" w:type="dxa"/>
          </w:tcPr>
          <w:p w14:paraId="7D078F51" w14:textId="77777777" w:rsidR="00C97F31" w:rsidRDefault="00C97F31" w:rsidP="00C97F31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3F2720C0" w14:textId="26120E50" w:rsidR="00C97F31" w:rsidRDefault="00C97F31" w:rsidP="00C97F31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32" w:type="dxa"/>
            <w:vAlign w:val="bottom"/>
          </w:tcPr>
          <w:p w14:paraId="5B2045E2" w14:textId="551FF3E8" w:rsidR="00C97F31" w:rsidRDefault="00C97F31" w:rsidP="00C97F31">
            <w:pPr>
              <w:pStyle w:val="ConsPlusNormal"/>
            </w:pPr>
            <w:r>
              <w:t>1071</w:t>
            </w:r>
          </w:p>
        </w:tc>
        <w:tc>
          <w:tcPr>
            <w:tcW w:w="1559" w:type="dxa"/>
            <w:vAlign w:val="bottom"/>
          </w:tcPr>
          <w:p w14:paraId="0025CAAB" w14:textId="19084B1E" w:rsidR="00C97F31" w:rsidRDefault="00744D54" w:rsidP="00C97F31">
            <w:pPr>
              <w:pStyle w:val="ConsPlusNormal"/>
            </w:pPr>
            <w:r>
              <w:t>381</w:t>
            </w:r>
          </w:p>
        </w:tc>
        <w:tc>
          <w:tcPr>
            <w:tcW w:w="1417" w:type="dxa"/>
            <w:vAlign w:val="bottom"/>
          </w:tcPr>
          <w:p w14:paraId="44DCB440" w14:textId="4B54446C" w:rsidR="00C97F31" w:rsidRDefault="00C97F31" w:rsidP="00C97F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61FBC295" w14:textId="7AD1AE3C" w:rsidR="00C97F31" w:rsidRDefault="00C97F31" w:rsidP="00C97F31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1264B35C" w14:textId="59162D2E" w:rsidR="00C97F31" w:rsidRDefault="00C97F31" w:rsidP="00C97F31">
            <w:pPr>
              <w:pStyle w:val="ConsPlusNormal"/>
              <w:jc w:val="center"/>
            </w:pPr>
            <w:r>
              <w:t>( - )</w:t>
            </w:r>
          </w:p>
        </w:tc>
        <w:tc>
          <w:tcPr>
            <w:tcW w:w="2409" w:type="dxa"/>
            <w:vAlign w:val="bottom"/>
          </w:tcPr>
          <w:p w14:paraId="3C41931C" w14:textId="42D02171" w:rsidR="00C97F31" w:rsidRDefault="00C97F31" w:rsidP="00C97F31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51" w:type="dxa"/>
            <w:vAlign w:val="bottom"/>
          </w:tcPr>
          <w:p w14:paraId="3AB565F9" w14:textId="3D7EA34A" w:rsidR="00C97F31" w:rsidRDefault="00744D54" w:rsidP="00C97F31">
            <w:pPr>
              <w:pStyle w:val="ConsPlusNormal"/>
            </w:pPr>
            <w:r>
              <w:t>1452</w:t>
            </w:r>
          </w:p>
        </w:tc>
      </w:tr>
      <w:tr w:rsidR="009F27CE" w14:paraId="7A931465" w14:textId="77777777" w:rsidTr="001E5D8B">
        <w:tc>
          <w:tcPr>
            <w:tcW w:w="1757" w:type="dxa"/>
            <w:vMerge w:val="restart"/>
          </w:tcPr>
          <w:p w14:paraId="0FDD6ECA" w14:textId="77777777" w:rsidR="009F27CE" w:rsidRDefault="009F27CE" w:rsidP="009F27CE">
            <w:pPr>
              <w:pStyle w:val="ConsPlusNormal"/>
            </w:pPr>
            <w:r>
              <w:t>Итого</w:t>
            </w:r>
          </w:p>
        </w:tc>
        <w:tc>
          <w:tcPr>
            <w:tcW w:w="1301" w:type="dxa"/>
          </w:tcPr>
          <w:p w14:paraId="56AEB77F" w14:textId="77777777" w:rsidR="009F27CE" w:rsidRDefault="009F27CE" w:rsidP="009F27CE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3CF00304" w14:textId="07C25962" w:rsidR="009F27CE" w:rsidRDefault="009F27CE" w:rsidP="009F27CE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832" w:type="dxa"/>
            <w:vAlign w:val="bottom"/>
          </w:tcPr>
          <w:p w14:paraId="5EB07CCE" w14:textId="4863E549" w:rsidR="009F27CE" w:rsidRDefault="00B1116C" w:rsidP="009F27CE">
            <w:pPr>
              <w:pStyle w:val="ConsPlusNormal"/>
            </w:pPr>
            <w:r>
              <w:t>44524</w:t>
            </w:r>
          </w:p>
        </w:tc>
        <w:tc>
          <w:tcPr>
            <w:tcW w:w="1559" w:type="dxa"/>
            <w:vAlign w:val="bottom"/>
          </w:tcPr>
          <w:p w14:paraId="33B0C833" w14:textId="2934F1D0" w:rsidR="009F27CE" w:rsidRDefault="00C05D3A" w:rsidP="009F27CE">
            <w:pPr>
              <w:pStyle w:val="ConsPlusNormal"/>
            </w:pPr>
            <w:r>
              <w:t>218436</w:t>
            </w:r>
          </w:p>
        </w:tc>
        <w:tc>
          <w:tcPr>
            <w:tcW w:w="1417" w:type="dxa"/>
            <w:vAlign w:val="bottom"/>
          </w:tcPr>
          <w:p w14:paraId="1FFD0C72" w14:textId="58613629" w:rsidR="009F27CE" w:rsidRDefault="009F27CE" w:rsidP="009F27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49D32291" w14:textId="36C0E900" w:rsidR="009F27CE" w:rsidRDefault="009F27CE" w:rsidP="00C97F31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43E1F482" w14:textId="7F07C2A7" w:rsidR="009F27CE" w:rsidRDefault="009F27CE" w:rsidP="00C05D3A">
            <w:pPr>
              <w:pStyle w:val="ConsPlusNormal"/>
              <w:jc w:val="center"/>
            </w:pPr>
            <w:r>
              <w:t>(</w:t>
            </w:r>
            <w:r w:rsidR="00B1116C">
              <w:t>212896</w:t>
            </w:r>
            <w:r>
              <w:t>)</w:t>
            </w:r>
          </w:p>
        </w:tc>
        <w:tc>
          <w:tcPr>
            <w:tcW w:w="2409" w:type="dxa"/>
            <w:vAlign w:val="bottom"/>
          </w:tcPr>
          <w:p w14:paraId="4E6E0547" w14:textId="77777777" w:rsidR="009F27CE" w:rsidRDefault="009F27CE" w:rsidP="009F27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1" w:type="dxa"/>
            <w:vAlign w:val="bottom"/>
          </w:tcPr>
          <w:p w14:paraId="6DCD5DC4" w14:textId="71E361CC" w:rsidR="009F27CE" w:rsidRDefault="00C05D3A" w:rsidP="009F27CE">
            <w:pPr>
              <w:pStyle w:val="ConsPlusNormal"/>
            </w:pPr>
            <w:r>
              <w:t>50064</w:t>
            </w:r>
          </w:p>
        </w:tc>
      </w:tr>
      <w:tr w:rsidR="009F27CE" w14:paraId="4065B0C2" w14:textId="77777777" w:rsidTr="001E5D8B">
        <w:tc>
          <w:tcPr>
            <w:tcW w:w="1757" w:type="dxa"/>
            <w:vMerge/>
          </w:tcPr>
          <w:p w14:paraId="778271FB" w14:textId="77777777" w:rsidR="009F27CE" w:rsidRDefault="009F27CE" w:rsidP="009F27CE">
            <w:pPr>
              <w:pStyle w:val="ConsPlusNormal"/>
            </w:pPr>
          </w:p>
        </w:tc>
        <w:tc>
          <w:tcPr>
            <w:tcW w:w="1301" w:type="dxa"/>
          </w:tcPr>
          <w:p w14:paraId="7F664468" w14:textId="77777777" w:rsidR="009F27CE" w:rsidRDefault="009F27CE" w:rsidP="009F27CE">
            <w:pPr>
              <w:pStyle w:val="ConsPlusNormal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625B9DCC" w14:textId="115B52C1" w:rsidR="009F27CE" w:rsidRDefault="009F27CE" w:rsidP="009F27CE">
            <w:pPr>
              <w:pStyle w:val="ConsPlusNormal"/>
            </w:pPr>
            <w:r>
              <w:t>20</w:t>
            </w:r>
            <w:r w:rsidRPr="00F96CA0">
              <w:rPr>
                <w:u w:val="single"/>
              </w:rPr>
              <w:t>2</w:t>
            </w:r>
            <w:r>
              <w:rPr>
                <w:u w:val="single"/>
              </w:rPr>
              <w:t>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  <w:tc>
          <w:tcPr>
            <w:tcW w:w="832" w:type="dxa"/>
            <w:vAlign w:val="bottom"/>
          </w:tcPr>
          <w:p w14:paraId="6FC17F70" w14:textId="0FF04EA9" w:rsidR="009F27CE" w:rsidRDefault="00C97F31" w:rsidP="009F27CE">
            <w:pPr>
              <w:pStyle w:val="ConsPlusNormal"/>
            </w:pPr>
            <w:r>
              <w:t>37747</w:t>
            </w:r>
          </w:p>
        </w:tc>
        <w:tc>
          <w:tcPr>
            <w:tcW w:w="1559" w:type="dxa"/>
            <w:vAlign w:val="bottom"/>
          </w:tcPr>
          <w:p w14:paraId="6D42CDD7" w14:textId="2614680F" w:rsidR="009F27CE" w:rsidRDefault="001E5D8B" w:rsidP="009F27CE">
            <w:pPr>
              <w:pStyle w:val="ConsPlusNormal"/>
            </w:pPr>
            <w:r>
              <w:t>210170</w:t>
            </w:r>
          </w:p>
        </w:tc>
        <w:tc>
          <w:tcPr>
            <w:tcW w:w="1417" w:type="dxa"/>
            <w:vAlign w:val="bottom"/>
          </w:tcPr>
          <w:p w14:paraId="36DFAF83" w14:textId="3B26B621" w:rsidR="009F27CE" w:rsidRDefault="009F27CE" w:rsidP="009F27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bottom"/>
          </w:tcPr>
          <w:p w14:paraId="3E5CF88D" w14:textId="21B77F37" w:rsidR="009F27CE" w:rsidRDefault="009F27CE" w:rsidP="00C97F31">
            <w:pPr>
              <w:pStyle w:val="ConsPlusNormal"/>
              <w:jc w:val="center"/>
            </w:pPr>
            <w:r>
              <w:t>()</w:t>
            </w:r>
          </w:p>
        </w:tc>
        <w:tc>
          <w:tcPr>
            <w:tcW w:w="993" w:type="dxa"/>
            <w:vAlign w:val="bottom"/>
          </w:tcPr>
          <w:p w14:paraId="0FB80966" w14:textId="79C8D4AA" w:rsidR="009F27CE" w:rsidRDefault="009F27CE" w:rsidP="00B1116C">
            <w:pPr>
              <w:pStyle w:val="ConsPlusNormal"/>
              <w:jc w:val="center"/>
            </w:pPr>
            <w:r>
              <w:t>(</w:t>
            </w:r>
            <w:r w:rsidR="001E5D8B">
              <w:t>20339</w:t>
            </w:r>
            <w:r w:rsidR="00B1116C">
              <w:t>3</w:t>
            </w:r>
            <w:r>
              <w:t>)</w:t>
            </w:r>
          </w:p>
        </w:tc>
        <w:tc>
          <w:tcPr>
            <w:tcW w:w="2409" w:type="dxa"/>
            <w:vAlign w:val="bottom"/>
          </w:tcPr>
          <w:p w14:paraId="224D4F2B" w14:textId="77777777" w:rsidR="009F27CE" w:rsidRDefault="009F27CE" w:rsidP="009F27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851" w:type="dxa"/>
            <w:vAlign w:val="bottom"/>
          </w:tcPr>
          <w:p w14:paraId="0AE2F88B" w14:textId="4E585EFA" w:rsidR="009F27CE" w:rsidRDefault="00B1116C" w:rsidP="009F27CE">
            <w:pPr>
              <w:pStyle w:val="ConsPlusNormal"/>
            </w:pPr>
            <w:r>
              <w:t>44524</w:t>
            </w:r>
          </w:p>
        </w:tc>
      </w:tr>
    </w:tbl>
    <w:p w14:paraId="5CC38532" w14:textId="77777777" w:rsidR="00B808ED" w:rsidRDefault="00B808ED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86BD57C" w14:textId="5BE9F533" w:rsidR="00AA3D74" w:rsidRDefault="00AA3D74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397088CF" w14:textId="2D3D3A87" w:rsidR="00AA3D74" w:rsidRDefault="00AA3D74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20FB11E7" w14:textId="5AEAA1FC" w:rsidR="00AA3D74" w:rsidRDefault="00AA3D74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6551CEE" w14:textId="3A43D53E" w:rsidR="00AA3D74" w:rsidRDefault="00AA3D74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9AB1B42" w14:textId="77777777" w:rsidR="00F258C2" w:rsidRDefault="00F258C2" w:rsidP="00902D55">
      <w:pPr>
        <w:pStyle w:val="ConsPlusNormal"/>
        <w:jc w:val="center"/>
        <w:outlineLvl w:val="0"/>
      </w:pPr>
    </w:p>
    <w:p w14:paraId="33CC4831" w14:textId="77777777" w:rsidR="00F258C2" w:rsidRDefault="00F258C2" w:rsidP="00902D55">
      <w:pPr>
        <w:pStyle w:val="ConsPlusNormal"/>
        <w:jc w:val="center"/>
        <w:outlineLvl w:val="0"/>
      </w:pPr>
    </w:p>
    <w:p w14:paraId="22AFF863" w14:textId="77777777" w:rsidR="00F258C2" w:rsidRDefault="00F258C2" w:rsidP="00902D55">
      <w:pPr>
        <w:pStyle w:val="ConsPlusNormal"/>
        <w:jc w:val="center"/>
        <w:outlineLvl w:val="0"/>
      </w:pPr>
    </w:p>
    <w:p w14:paraId="2147B62E" w14:textId="3EFA482F" w:rsidR="00902D55" w:rsidRDefault="00902D55" w:rsidP="00902D55">
      <w:pPr>
        <w:pStyle w:val="ConsPlusNormal"/>
        <w:jc w:val="center"/>
        <w:outlineLvl w:val="0"/>
      </w:pPr>
      <w:r>
        <w:t>10. Расходы по обычным видам деятельности</w:t>
      </w:r>
    </w:p>
    <w:p w14:paraId="5724CDCA" w14:textId="77777777" w:rsidR="00902D55" w:rsidRDefault="00902D55" w:rsidP="00902D55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69"/>
        <w:gridCol w:w="1699"/>
        <w:gridCol w:w="1700"/>
      </w:tblGrid>
      <w:tr w:rsidR="00902D55" w14:paraId="10835D1F" w14:textId="77777777" w:rsidTr="000B1732">
        <w:tc>
          <w:tcPr>
            <w:tcW w:w="5669" w:type="dxa"/>
          </w:tcPr>
          <w:p w14:paraId="39F7985F" w14:textId="77777777" w:rsidR="00902D55" w:rsidRDefault="00902D55" w:rsidP="000B1732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1699" w:type="dxa"/>
          </w:tcPr>
          <w:p w14:paraId="0068435E" w14:textId="77777777" w:rsidR="00902D55" w:rsidRDefault="00902D55" w:rsidP="00902D55">
            <w:pPr>
              <w:pStyle w:val="ConsPlusNormal"/>
              <w:jc w:val="center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6A9D541E" w14:textId="61E33E2C" w:rsidR="00902D55" w:rsidRDefault="00902D55" w:rsidP="00902D55">
            <w:pPr>
              <w:pStyle w:val="ConsPlusNormal"/>
              <w:jc w:val="center"/>
            </w:pPr>
            <w:r>
              <w:t>20</w:t>
            </w:r>
            <w:r>
              <w:rPr>
                <w:u w:val="single"/>
              </w:rPr>
              <w:t>25</w:t>
            </w:r>
            <w:r>
              <w:t xml:space="preserve"> г. </w:t>
            </w:r>
            <w:hyperlink w:anchor="P2153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</w:tcPr>
          <w:p w14:paraId="529833C4" w14:textId="77777777" w:rsidR="00902D55" w:rsidRDefault="00902D55" w:rsidP="00902D55">
            <w:pPr>
              <w:pStyle w:val="ConsPlusNormal"/>
              <w:jc w:val="center"/>
              <w:rPr>
                <w:u w:val="single"/>
              </w:rPr>
            </w:pPr>
            <w:r>
              <w:t xml:space="preserve">За </w:t>
            </w:r>
            <w:r>
              <w:rPr>
                <w:u w:val="single"/>
              </w:rPr>
              <w:t>год</w:t>
            </w:r>
          </w:p>
          <w:p w14:paraId="30B0FA69" w14:textId="5AE1DD2D" w:rsidR="00902D55" w:rsidRDefault="00902D55" w:rsidP="00902D55">
            <w:pPr>
              <w:pStyle w:val="ConsPlusNormal"/>
              <w:jc w:val="center"/>
            </w:pPr>
            <w:r>
              <w:t>20</w:t>
            </w:r>
            <w:r>
              <w:rPr>
                <w:u w:val="single"/>
              </w:rPr>
              <w:t>24</w:t>
            </w:r>
            <w:r>
              <w:t xml:space="preserve"> г. </w:t>
            </w:r>
            <w:hyperlink w:anchor="P2154">
              <w:r>
                <w:rPr>
                  <w:color w:val="0000FF"/>
                </w:rPr>
                <w:t>&lt;3&gt;</w:t>
              </w:r>
            </w:hyperlink>
          </w:p>
        </w:tc>
      </w:tr>
      <w:tr w:rsidR="00902D55" w14:paraId="56D89AED" w14:textId="77777777" w:rsidTr="000B1732">
        <w:tc>
          <w:tcPr>
            <w:tcW w:w="5669" w:type="dxa"/>
          </w:tcPr>
          <w:p w14:paraId="1A9832F9" w14:textId="19854A83" w:rsidR="00902D55" w:rsidRDefault="00902D55" w:rsidP="00781CE4">
            <w:pPr>
              <w:pStyle w:val="ConsPlusNormal"/>
            </w:pPr>
            <w:r>
              <w:t xml:space="preserve">Материальные затраты </w:t>
            </w:r>
          </w:p>
        </w:tc>
        <w:tc>
          <w:tcPr>
            <w:tcW w:w="1699" w:type="dxa"/>
          </w:tcPr>
          <w:p w14:paraId="5BE84396" w14:textId="3911F10B" w:rsidR="00902D55" w:rsidRDefault="00C05D3A" w:rsidP="00D5492B">
            <w:pPr>
              <w:pStyle w:val="ConsPlusNormal"/>
              <w:jc w:val="center"/>
            </w:pPr>
            <w:r>
              <w:t>187757</w:t>
            </w:r>
          </w:p>
        </w:tc>
        <w:tc>
          <w:tcPr>
            <w:tcW w:w="1700" w:type="dxa"/>
          </w:tcPr>
          <w:p w14:paraId="7875B61E" w14:textId="2C0DF99F" w:rsidR="00902D55" w:rsidRDefault="00C05D3A" w:rsidP="00D5492B">
            <w:pPr>
              <w:pStyle w:val="ConsPlusNormal"/>
              <w:jc w:val="center"/>
            </w:pPr>
            <w:r>
              <w:t>150581</w:t>
            </w:r>
          </w:p>
        </w:tc>
      </w:tr>
      <w:tr w:rsidR="00902D55" w14:paraId="150241A2" w14:textId="77777777" w:rsidTr="000B1732">
        <w:tc>
          <w:tcPr>
            <w:tcW w:w="5669" w:type="dxa"/>
          </w:tcPr>
          <w:p w14:paraId="4EBC6404" w14:textId="77777777" w:rsidR="00902D55" w:rsidRDefault="00902D55" w:rsidP="000B1732">
            <w:pPr>
              <w:pStyle w:val="ConsPlusNormal"/>
            </w:pPr>
            <w:r>
              <w:t>Затраты на оплату труда</w:t>
            </w:r>
          </w:p>
        </w:tc>
        <w:tc>
          <w:tcPr>
            <w:tcW w:w="1699" w:type="dxa"/>
          </w:tcPr>
          <w:p w14:paraId="2C55D934" w14:textId="356E4BED" w:rsidR="00781CE4" w:rsidRDefault="00C05D3A" w:rsidP="00781CE4">
            <w:pPr>
              <w:pStyle w:val="ConsPlusNormal"/>
              <w:jc w:val="center"/>
            </w:pPr>
            <w:r>
              <w:t>14952</w:t>
            </w:r>
          </w:p>
        </w:tc>
        <w:tc>
          <w:tcPr>
            <w:tcW w:w="1700" w:type="dxa"/>
          </w:tcPr>
          <w:p w14:paraId="747A5B02" w14:textId="45039881" w:rsidR="00902D55" w:rsidRDefault="00C05D3A" w:rsidP="00781CE4">
            <w:pPr>
              <w:pStyle w:val="ConsPlusNormal"/>
              <w:jc w:val="center"/>
            </w:pPr>
            <w:r>
              <w:t>19394</w:t>
            </w:r>
          </w:p>
        </w:tc>
      </w:tr>
      <w:tr w:rsidR="00902D55" w14:paraId="6876D37C" w14:textId="77777777" w:rsidTr="000B1732">
        <w:tc>
          <w:tcPr>
            <w:tcW w:w="5669" w:type="dxa"/>
          </w:tcPr>
          <w:p w14:paraId="129C9887" w14:textId="77777777" w:rsidR="00902D55" w:rsidRDefault="00902D55" w:rsidP="000B1732">
            <w:pPr>
              <w:pStyle w:val="ConsPlusNormal"/>
            </w:pPr>
            <w:r>
              <w:t>Отчисления на социальные нужды</w:t>
            </w:r>
          </w:p>
        </w:tc>
        <w:tc>
          <w:tcPr>
            <w:tcW w:w="1699" w:type="dxa"/>
          </w:tcPr>
          <w:p w14:paraId="1C94411F" w14:textId="4B030561" w:rsidR="00902D55" w:rsidRDefault="00C05D3A" w:rsidP="00781CE4">
            <w:pPr>
              <w:pStyle w:val="ConsPlusNormal"/>
              <w:jc w:val="center"/>
            </w:pPr>
            <w:r>
              <w:t>3668</w:t>
            </w:r>
          </w:p>
        </w:tc>
        <w:tc>
          <w:tcPr>
            <w:tcW w:w="1700" w:type="dxa"/>
          </w:tcPr>
          <w:p w14:paraId="7E930013" w14:textId="3CFB29B7" w:rsidR="00902D55" w:rsidRDefault="00C05D3A" w:rsidP="00781CE4">
            <w:pPr>
              <w:pStyle w:val="ConsPlusNormal"/>
              <w:jc w:val="center"/>
            </w:pPr>
            <w:r>
              <w:t>4370</w:t>
            </w:r>
          </w:p>
        </w:tc>
      </w:tr>
      <w:tr w:rsidR="00902D55" w14:paraId="02765212" w14:textId="77777777" w:rsidTr="000B1732">
        <w:tc>
          <w:tcPr>
            <w:tcW w:w="5669" w:type="dxa"/>
          </w:tcPr>
          <w:p w14:paraId="319C1C2E" w14:textId="77777777" w:rsidR="00902D55" w:rsidRDefault="00902D55" w:rsidP="000B1732">
            <w:pPr>
              <w:pStyle w:val="ConsPlusNormal"/>
            </w:pPr>
            <w:r>
              <w:t>Амортизация</w:t>
            </w:r>
          </w:p>
        </w:tc>
        <w:tc>
          <w:tcPr>
            <w:tcW w:w="1699" w:type="dxa"/>
          </w:tcPr>
          <w:p w14:paraId="4CF1EC46" w14:textId="124B42DF" w:rsidR="00902D55" w:rsidRDefault="00C05D3A" w:rsidP="00781CE4">
            <w:pPr>
              <w:pStyle w:val="ConsPlusNormal"/>
              <w:jc w:val="center"/>
            </w:pPr>
            <w:r>
              <w:t>173</w:t>
            </w:r>
          </w:p>
        </w:tc>
        <w:tc>
          <w:tcPr>
            <w:tcW w:w="1700" w:type="dxa"/>
          </w:tcPr>
          <w:p w14:paraId="780211EB" w14:textId="3309A385" w:rsidR="00902D55" w:rsidRDefault="00C05D3A" w:rsidP="00781CE4">
            <w:pPr>
              <w:pStyle w:val="ConsPlusNormal"/>
              <w:jc w:val="center"/>
            </w:pPr>
            <w:r>
              <w:t>302</w:t>
            </w:r>
          </w:p>
        </w:tc>
      </w:tr>
      <w:tr w:rsidR="00902D55" w14:paraId="07963BDE" w14:textId="77777777" w:rsidTr="000B1732">
        <w:tc>
          <w:tcPr>
            <w:tcW w:w="5669" w:type="dxa"/>
          </w:tcPr>
          <w:p w14:paraId="10372D05" w14:textId="77777777" w:rsidR="00902D55" w:rsidRDefault="00902D55" w:rsidP="000B1732">
            <w:pPr>
              <w:pStyle w:val="ConsPlusNormal"/>
            </w:pPr>
            <w:r>
              <w:t>Прочие затраты</w:t>
            </w:r>
          </w:p>
        </w:tc>
        <w:tc>
          <w:tcPr>
            <w:tcW w:w="1699" w:type="dxa"/>
          </w:tcPr>
          <w:p w14:paraId="2FC6E04D" w14:textId="7C28F5FB" w:rsidR="00902D55" w:rsidRDefault="00C05D3A" w:rsidP="00D5492B">
            <w:pPr>
              <w:pStyle w:val="ConsPlusNormal"/>
              <w:jc w:val="center"/>
            </w:pPr>
            <w:r>
              <w:t>5508</w:t>
            </w:r>
          </w:p>
        </w:tc>
        <w:tc>
          <w:tcPr>
            <w:tcW w:w="1700" w:type="dxa"/>
          </w:tcPr>
          <w:p w14:paraId="7B97BF63" w14:textId="63600BDC" w:rsidR="00902D55" w:rsidRDefault="00C05D3A" w:rsidP="00D5492B">
            <w:pPr>
              <w:pStyle w:val="ConsPlusNormal"/>
              <w:jc w:val="center"/>
            </w:pPr>
            <w:r>
              <w:t>6400</w:t>
            </w:r>
          </w:p>
        </w:tc>
      </w:tr>
      <w:tr w:rsidR="00902D55" w14:paraId="77C3E149" w14:textId="77777777" w:rsidTr="000B1732">
        <w:tc>
          <w:tcPr>
            <w:tcW w:w="5669" w:type="dxa"/>
          </w:tcPr>
          <w:p w14:paraId="298373B7" w14:textId="77777777" w:rsidR="00902D55" w:rsidRDefault="00902D55" w:rsidP="000B1732">
            <w:pPr>
              <w:pStyle w:val="ConsPlusNormal"/>
            </w:pPr>
            <w:r>
              <w:t>Итого по элементам</w:t>
            </w:r>
          </w:p>
        </w:tc>
        <w:tc>
          <w:tcPr>
            <w:tcW w:w="1699" w:type="dxa"/>
          </w:tcPr>
          <w:p w14:paraId="32FAF292" w14:textId="0EC5856C" w:rsidR="00902D55" w:rsidRDefault="00C05D3A" w:rsidP="00D5492B">
            <w:pPr>
              <w:pStyle w:val="ConsPlusNormal"/>
              <w:jc w:val="center"/>
            </w:pPr>
            <w:r>
              <w:t>212058</w:t>
            </w:r>
          </w:p>
        </w:tc>
        <w:tc>
          <w:tcPr>
            <w:tcW w:w="1700" w:type="dxa"/>
          </w:tcPr>
          <w:p w14:paraId="6038A2A1" w14:textId="6FA456EA" w:rsidR="00902D55" w:rsidRDefault="00C05D3A" w:rsidP="00D5492B">
            <w:pPr>
              <w:pStyle w:val="ConsPlusNormal"/>
              <w:jc w:val="center"/>
            </w:pPr>
            <w:r>
              <w:t>181047</w:t>
            </w:r>
          </w:p>
        </w:tc>
      </w:tr>
      <w:tr w:rsidR="00902D55" w14:paraId="2314BDCA" w14:textId="77777777" w:rsidTr="000B1732">
        <w:tc>
          <w:tcPr>
            <w:tcW w:w="5669" w:type="dxa"/>
          </w:tcPr>
          <w:p w14:paraId="30A6B5D1" w14:textId="77777777" w:rsidR="00902D55" w:rsidRDefault="00902D55" w:rsidP="000B1732">
            <w:pPr>
              <w:pStyle w:val="ConsPlusNormal"/>
            </w:pPr>
            <w:r>
              <w:t>Изменение остатков (прирост [-], уменьшение [+]):</w:t>
            </w:r>
          </w:p>
          <w:p w14:paraId="0699D5FE" w14:textId="77777777" w:rsidR="00902D55" w:rsidRDefault="00902D55" w:rsidP="000B1732">
            <w:pPr>
              <w:pStyle w:val="ConsPlusNormal"/>
              <w:ind w:left="283"/>
            </w:pPr>
            <w:r>
              <w:t>незавершенного производства, готовой продукции</w:t>
            </w:r>
          </w:p>
        </w:tc>
        <w:tc>
          <w:tcPr>
            <w:tcW w:w="1699" w:type="dxa"/>
          </w:tcPr>
          <w:p w14:paraId="56B31430" w14:textId="28969115" w:rsidR="00902D55" w:rsidRDefault="00964736" w:rsidP="00D5492B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0" w:type="dxa"/>
          </w:tcPr>
          <w:p w14:paraId="2F1A6801" w14:textId="33488941" w:rsidR="00902D55" w:rsidRDefault="00964736" w:rsidP="00D5492B">
            <w:pPr>
              <w:pStyle w:val="ConsPlusNormal"/>
              <w:jc w:val="center"/>
            </w:pPr>
            <w:r>
              <w:t>-</w:t>
            </w:r>
          </w:p>
        </w:tc>
      </w:tr>
      <w:tr w:rsidR="00964736" w14:paraId="08097C9B" w14:textId="77777777" w:rsidTr="000B1732">
        <w:tc>
          <w:tcPr>
            <w:tcW w:w="5669" w:type="dxa"/>
          </w:tcPr>
          <w:p w14:paraId="6DC1B689" w14:textId="77777777" w:rsidR="00964736" w:rsidRDefault="00964736" w:rsidP="00964736">
            <w:pPr>
              <w:pStyle w:val="ConsPlusNormal"/>
            </w:pPr>
            <w:r>
              <w:t>Итого расходы по обычным видам деятельности</w:t>
            </w:r>
          </w:p>
        </w:tc>
        <w:tc>
          <w:tcPr>
            <w:tcW w:w="1699" w:type="dxa"/>
          </w:tcPr>
          <w:p w14:paraId="3B84A2E6" w14:textId="30C1ED9B" w:rsidR="00964736" w:rsidRDefault="00C05D3A" w:rsidP="006B09B8">
            <w:pPr>
              <w:pStyle w:val="ConsPlusNormal"/>
              <w:jc w:val="center"/>
            </w:pPr>
            <w:r>
              <w:t>212058</w:t>
            </w:r>
          </w:p>
        </w:tc>
        <w:tc>
          <w:tcPr>
            <w:tcW w:w="1700" w:type="dxa"/>
          </w:tcPr>
          <w:p w14:paraId="6A6A3894" w14:textId="52105FBB" w:rsidR="00964736" w:rsidRDefault="00C05D3A" w:rsidP="00D5492B">
            <w:pPr>
              <w:pStyle w:val="ConsPlusNormal"/>
              <w:jc w:val="center"/>
            </w:pPr>
            <w:r>
              <w:t>181047</w:t>
            </w:r>
          </w:p>
        </w:tc>
      </w:tr>
    </w:tbl>
    <w:p w14:paraId="6EFDFCEE" w14:textId="77777777" w:rsidR="00902D55" w:rsidRDefault="00902D55" w:rsidP="00902D55">
      <w:pPr>
        <w:pStyle w:val="ConsPlusNormal"/>
        <w:jc w:val="both"/>
      </w:pPr>
    </w:p>
    <w:p w14:paraId="57C2F4A9" w14:textId="6D30D0C8" w:rsidR="00902D55" w:rsidRDefault="00902D55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4C67D40" w14:textId="4DBFA5A4" w:rsidR="00902D55" w:rsidRDefault="00902D55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C42508E" w14:textId="77777777" w:rsidR="00902D55" w:rsidRDefault="00902D55" w:rsidP="00716942">
      <w:pPr>
        <w:pStyle w:val="ConsNormal"/>
        <w:rPr>
          <w:rFonts w:ascii="Times New Roman" w:hAnsi="Times New Roman" w:cs="Times New Roman"/>
          <w:sz w:val="24"/>
          <w:szCs w:val="24"/>
        </w:rPr>
        <w:sectPr w:rsidR="00902D55" w:rsidSect="00AA3D74">
          <w:pgSz w:w="16838" w:h="11906" w:orient="landscape"/>
          <w:pgMar w:top="567" w:right="567" w:bottom="567" w:left="567" w:header="397" w:footer="0" w:gutter="0"/>
          <w:cols w:space="708"/>
          <w:docGrid w:linePitch="360"/>
        </w:sectPr>
      </w:pPr>
    </w:p>
    <w:p w14:paraId="71B5A47C" w14:textId="26D9AC0B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60741DDC" w14:textId="77777777" w:rsidR="00716942" w:rsidRPr="00716942" w:rsidRDefault="00716942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12. Иная информация</w:t>
      </w:r>
    </w:p>
    <w:p w14:paraId="4A9A42D8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73545B37" w14:textId="77777777" w:rsidR="00716942" w:rsidRPr="00716942" w:rsidRDefault="00716942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12.11. Уставный капитал Общества</w:t>
      </w:r>
    </w:p>
    <w:p w14:paraId="063C46AB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516FC0FF" w14:textId="53930DAF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Размер уставного капитала Общества на 31.</w:t>
      </w:r>
      <w:r w:rsidR="00950D31">
        <w:rPr>
          <w:rFonts w:ascii="Times New Roman" w:hAnsi="Times New Roman" w:cs="Times New Roman"/>
          <w:sz w:val="24"/>
          <w:szCs w:val="24"/>
        </w:rPr>
        <w:t>12</w:t>
      </w:r>
      <w:r w:rsidRPr="00716942">
        <w:rPr>
          <w:rFonts w:ascii="Times New Roman" w:hAnsi="Times New Roman" w:cs="Times New Roman"/>
          <w:sz w:val="24"/>
          <w:szCs w:val="24"/>
        </w:rPr>
        <w:t xml:space="preserve">.2025 составил </w:t>
      </w:r>
      <w:r w:rsidR="002C2600">
        <w:rPr>
          <w:rFonts w:ascii="Times New Roman" w:hAnsi="Times New Roman" w:cs="Times New Roman"/>
          <w:sz w:val="24"/>
          <w:szCs w:val="24"/>
        </w:rPr>
        <w:t>1</w:t>
      </w:r>
      <w:r w:rsidR="00304A12">
        <w:rPr>
          <w:rFonts w:ascii="Times New Roman" w:hAnsi="Times New Roman" w:cs="Times New Roman"/>
          <w:sz w:val="24"/>
          <w:szCs w:val="24"/>
        </w:rPr>
        <w:t>0</w:t>
      </w:r>
      <w:r w:rsidRPr="00716942">
        <w:rPr>
          <w:rFonts w:ascii="Times New Roman" w:hAnsi="Times New Roman" w:cs="Times New Roman"/>
          <w:sz w:val="24"/>
          <w:szCs w:val="24"/>
        </w:rPr>
        <w:t xml:space="preserve"> 000 (</w:t>
      </w:r>
      <w:r w:rsidR="002C2600">
        <w:rPr>
          <w:rFonts w:ascii="Times New Roman" w:hAnsi="Times New Roman" w:cs="Times New Roman"/>
          <w:sz w:val="24"/>
          <w:szCs w:val="24"/>
        </w:rPr>
        <w:t>десять</w:t>
      </w:r>
      <w:r w:rsidRPr="00716942">
        <w:rPr>
          <w:rFonts w:ascii="Times New Roman" w:hAnsi="Times New Roman" w:cs="Times New Roman"/>
          <w:sz w:val="24"/>
          <w:szCs w:val="24"/>
        </w:rPr>
        <w:t xml:space="preserve"> тысяч) </w:t>
      </w:r>
      <w:r w:rsidR="002C2600">
        <w:rPr>
          <w:rFonts w:ascii="Times New Roman" w:hAnsi="Times New Roman" w:cs="Times New Roman"/>
          <w:sz w:val="24"/>
          <w:szCs w:val="24"/>
        </w:rPr>
        <w:t>руб., в том числе оплаченный - 1</w:t>
      </w:r>
      <w:r w:rsidR="00304A12">
        <w:rPr>
          <w:rFonts w:ascii="Times New Roman" w:hAnsi="Times New Roman" w:cs="Times New Roman"/>
          <w:sz w:val="24"/>
          <w:szCs w:val="24"/>
        </w:rPr>
        <w:t>0</w:t>
      </w:r>
      <w:r w:rsidR="00D52476">
        <w:rPr>
          <w:rFonts w:ascii="Times New Roman" w:hAnsi="Times New Roman" w:cs="Times New Roman"/>
          <w:sz w:val="24"/>
          <w:szCs w:val="24"/>
        </w:rPr>
        <w:t xml:space="preserve"> 000 (</w:t>
      </w:r>
      <w:r w:rsidR="002C2600">
        <w:rPr>
          <w:rFonts w:ascii="Times New Roman" w:hAnsi="Times New Roman" w:cs="Times New Roman"/>
          <w:sz w:val="24"/>
          <w:szCs w:val="24"/>
        </w:rPr>
        <w:t>десять</w:t>
      </w:r>
      <w:r w:rsidRPr="00716942">
        <w:rPr>
          <w:rFonts w:ascii="Times New Roman" w:hAnsi="Times New Roman" w:cs="Times New Roman"/>
          <w:sz w:val="24"/>
          <w:szCs w:val="24"/>
        </w:rPr>
        <w:t xml:space="preserve"> тысяч) руб.</w:t>
      </w:r>
    </w:p>
    <w:p w14:paraId="474BDD4A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47533E1" w14:textId="77777777" w:rsidR="00716942" w:rsidRPr="00716942" w:rsidRDefault="00716942" w:rsidP="00716942">
      <w:pPr>
        <w:pStyle w:val="ConsNormal"/>
        <w:jc w:val="center"/>
        <w:rPr>
          <w:rFonts w:ascii="Times New Roman" w:hAnsi="Times New Roman" w:cs="Times New Roman"/>
          <w:sz w:val="24"/>
          <w:szCs w:val="24"/>
        </w:rPr>
      </w:pPr>
      <w:r w:rsidRPr="00716942">
        <w:rPr>
          <w:rFonts w:ascii="Times New Roman" w:hAnsi="Times New Roman" w:cs="Times New Roman"/>
          <w:sz w:val="24"/>
          <w:szCs w:val="24"/>
        </w:rPr>
        <w:t>Структура уставного капитала</w:t>
      </w:r>
    </w:p>
    <w:p w14:paraId="5F5409F7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tbl>
      <w:tblPr>
        <w:tblW w:w="9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948"/>
        <w:gridCol w:w="1361"/>
        <w:gridCol w:w="1077"/>
        <w:gridCol w:w="1831"/>
        <w:gridCol w:w="1020"/>
      </w:tblGrid>
      <w:tr w:rsidR="00716942" w:rsidRPr="00716942" w14:paraId="02F94F24" w14:textId="77777777" w:rsidTr="00950D31">
        <w:tc>
          <w:tcPr>
            <w:tcW w:w="8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F30A8" w14:textId="77777777" w:rsidR="00716942" w:rsidRPr="00716942" w:rsidRDefault="00716942">
            <w:pPr>
              <w:pStyle w:val="ConsDTNormal"/>
              <w:autoSpaceDE/>
              <w:jc w:val="center"/>
            </w:pPr>
            <w:r w:rsidRPr="00716942">
              <w:t>N п/п</w:t>
            </w:r>
          </w:p>
        </w:tc>
        <w:tc>
          <w:tcPr>
            <w:tcW w:w="29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FCA7465" w14:textId="4C6AC074" w:rsidR="00716942" w:rsidRPr="00716942" w:rsidRDefault="002C2600">
            <w:pPr>
              <w:pStyle w:val="ConsDTNormal"/>
              <w:autoSpaceDE/>
              <w:jc w:val="center"/>
            </w:pPr>
            <w:r>
              <w:t>З</w:t>
            </w:r>
          </w:p>
        </w:tc>
        <w:tc>
          <w:tcPr>
            <w:tcW w:w="24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03EF4" w14:textId="10139D40" w:rsidR="00716942" w:rsidRPr="00716942" w:rsidRDefault="00EA2F8F" w:rsidP="00950D31">
            <w:pPr>
              <w:pStyle w:val="ConsDTNormal"/>
              <w:autoSpaceDE/>
              <w:jc w:val="center"/>
            </w:pPr>
            <w:r w:rsidRPr="00716942">
              <w:t xml:space="preserve">На </w:t>
            </w:r>
            <w:r w:rsidR="00716942" w:rsidRPr="00716942">
              <w:t>31.</w:t>
            </w:r>
            <w:r w:rsidR="00950D31">
              <w:t>12</w:t>
            </w:r>
            <w:r w:rsidR="00716942" w:rsidRPr="00716942">
              <w:t>.2024</w:t>
            </w:r>
          </w:p>
        </w:tc>
        <w:tc>
          <w:tcPr>
            <w:tcW w:w="2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DBDEA5" w14:textId="51377F86" w:rsidR="00716942" w:rsidRPr="00716942" w:rsidRDefault="00EA2F8F" w:rsidP="00950D31">
            <w:pPr>
              <w:pStyle w:val="ConsDTNormal"/>
              <w:autoSpaceDE/>
              <w:jc w:val="center"/>
            </w:pPr>
            <w:r w:rsidRPr="00716942">
              <w:t xml:space="preserve">На </w:t>
            </w:r>
            <w:r w:rsidR="00716942" w:rsidRPr="00716942">
              <w:t>31.</w:t>
            </w:r>
            <w:r w:rsidR="00950D31">
              <w:t>12</w:t>
            </w:r>
            <w:r w:rsidR="00716942" w:rsidRPr="00716942">
              <w:t>.2025</w:t>
            </w:r>
          </w:p>
        </w:tc>
      </w:tr>
      <w:tr w:rsidR="00716942" w:rsidRPr="00716942" w14:paraId="708C6C2D" w14:textId="77777777" w:rsidTr="00950D31">
        <w:tc>
          <w:tcPr>
            <w:tcW w:w="81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15DBA79" w14:textId="77777777" w:rsidR="00716942" w:rsidRPr="00716942" w:rsidRDefault="00716942">
            <w:pPr>
              <w:pStyle w:val="ConsNormal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C775BE" w14:textId="77777777" w:rsidR="00716942" w:rsidRPr="00716942" w:rsidRDefault="00716942">
            <w:pPr>
              <w:pStyle w:val="ConsNormal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CFD4C" w14:textId="77777777" w:rsidR="00716942" w:rsidRPr="00716942" w:rsidRDefault="00716942">
            <w:pPr>
              <w:pStyle w:val="ConsDTNormal"/>
              <w:autoSpaceDE/>
              <w:jc w:val="center"/>
            </w:pPr>
            <w:r w:rsidRPr="00716942">
              <w:t>Сумма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E2F71" w14:textId="77777777" w:rsidR="00716942" w:rsidRPr="00716942" w:rsidRDefault="00716942">
            <w:pPr>
              <w:pStyle w:val="ConsDTNormal"/>
              <w:autoSpaceDE/>
              <w:jc w:val="center"/>
            </w:pPr>
            <w:r w:rsidRPr="00716942">
              <w:t>Доля, %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BECBEF" w14:textId="77777777" w:rsidR="00716942" w:rsidRPr="00716942" w:rsidRDefault="00716942">
            <w:pPr>
              <w:pStyle w:val="ConsDTNormal"/>
              <w:autoSpaceDE/>
              <w:jc w:val="center"/>
            </w:pPr>
            <w:r w:rsidRPr="00716942">
              <w:t>Сумма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A2470C" w14:textId="77777777" w:rsidR="00716942" w:rsidRPr="00716942" w:rsidRDefault="00716942">
            <w:pPr>
              <w:pStyle w:val="ConsDTNormal"/>
              <w:autoSpaceDE/>
              <w:jc w:val="center"/>
            </w:pPr>
            <w:r w:rsidRPr="00716942">
              <w:t>Доля, %</w:t>
            </w:r>
          </w:p>
        </w:tc>
      </w:tr>
      <w:tr w:rsidR="00716942" w:rsidRPr="00716942" w14:paraId="0606B1D5" w14:textId="77777777" w:rsidTr="00950D31"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247EF" w14:textId="04AFDEAA" w:rsidR="00716942" w:rsidRPr="00716942" w:rsidRDefault="00304A12">
            <w:pPr>
              <w:pStyle w:val="ConsDTNormal"/>
              <w:autoSpaceDE/>
              <w:jc w:val="center"/>
            </w:pPr>
            <w:r>
              <w:t>1</w:t>
            </w:r>
          </w:p>
        </w:tc>
        <w:tc>
          <w:tcPr>
            <w:tcW w:w="2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AE9177" w14:textId="276C184C" w:rsidR="00716942" w:rsidRPr="00716942" w:rsidRDefault="002C2600">
            <w:pPr>
              <w:pStyle w:val="ConsDTNormal"/>
              <w:autoSpaceDE/>
              <w:jc w:val="center"/>
            </w:pPr>
            <w:r>
              <w:t>Знаменский Владимир Алексеевич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F3C73" w14:textId="32DC4D9E" w:rsidR="00716942" w:rsidRPr="00716942" w:rsidRDefault="00950D31" w:rsidP="00304A12">
            <w:pPr>
              <w:pStyle w:val="ConsDTNormal"/>
              <w:autoSpaceDE/>
              <w:jc w:val="center"/>
            </w:pPr>
            <w:r>
              <w:t>2</w:t>
            </w:r>
            <w:r w:rsidR="00716942" w:rsidRPr="00716942">
              <w:t xml:space="preserve"> 000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EE6C9" w14:textId="1145A08D" w:rsidR="00716942" w:rsidRPr="00716942" w:rsidRDefault="002C2600">
            <w:pPr>
              <w:pStyle w:val="ConsDTNormal"/>
              <w:autoSpaceDE/>
              <w:jc w:val="center"/>
            </w:pPr>
            <w:r>
              <w:t>20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89325" w14:textId="372CF839" w:rsidR="00716942" w:rsidRPr="00716942" w:rsidRDefault="00304A12" w:rsidP="002C2600">
            <w:pPr>
              <w:pStyle w:val="ConsDTNormal"/>
              <w:autoSpaceDE/>
              <w:jc w:val="center"/>
            </w:pPr>
            <w:r>
              <w:t>2 000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71E263" w14:textId="32D3C1DE" w:rsidR="00716942" w:rsidRPr="00716942" w:rsidRDefault="002C2600">
            <w:pPr>
              <w:pStyle w:val="ConsDTNormal"/>
              <w:autoSpaceDE/>
              <w:jc w:val="center"/>
            </w:pPr>
            <w:r>
              <w:t>20</w:t>
            </w:r>
          </w:p>
        </w:tc>
      </w:tr>
      <w:tr w:rsidR="002C2600" w:rsidRPr="00716942" w14:paraId="4FED562C" w14:textId="77777777" w:rsidTr="00950D31"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55270" w14:textId="5F0FC6D3" w:rsidR="002C2600" w:rsidRDefault="002C2600">
            <w:pPr>
              <w:pStyle w:val="ConsDTNormal"/>
              <w:autoSpaceDE/>
              <w:jc w:val="center"/>
            </w:pPr>
            <w:r>
              <w:t>2</w:t>
            </w:r>
          </w:p>
        </w:tc>
        <w:tc>
          <w:tcPr>
            <w:tcW w:w="2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84857" w14:textId="5804F40E" w:rsidR="002C2600" w:rsidRDefault="002C2600">
            <w:pPr>
              <w:pStyle w:val="ConsDTNormal"/>
              <w:autoSpaceDE/>
              <w:jc w:val="center"/>
            </w:pPr>
            <w:r w:rsidRPr="002C2600">
              <w:t>Кирдышев Дмитрий Александрович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0BE72E" w14:textId="4162BA11" w:rsidR="002C2600" w:rsidRDefault="002C2600" w:rsidP="00304A12">
            <w:pPr>
              <w:pStyle w:val="ConsDTNormal"/>
              <w:autoSpaceDE/>
              <w:jc w:val="center"/>
            </w:pPr>
            <w:r>
              <w:t>2 500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B0A4AE" w14:textId="12636EB9" w:rsidR="002C2600" w:rsidRDefault="002C2600">
            <w:pPr>
              <w:pStyle w:val="ConsDTNormal"/>
              <w:autoSpaceDE/>
              <w:jc w:val="center"/>
            </w:pPr>
            <w:r>
              <w:t>25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A804E" w14:textId="008ECF2A" w:rsidR="002C2600" w:rsidRDefault="002C2600" w:rsidP="002C2600">
            <w:pPr>
              <w:pStyle w:val="ConsDTNormal"/>
              <w:autoSpaceDE/>
              <w:jc w:val="center"/>
            </w:pPr>
            <w:r>
              <w:t>2 500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8E2B0" w14:textId="65772389" w:rsidR="002C2600" w:rsidRDefault="002C2600">
            <w:pPr>
              <w:pStyle w:val="ConsDTNormal"/>
              <w:autoSpaceDE/>
              <w:jc w:val="center"/>
            </w:pPr>
            <w:r>
              <w:t>25</w:t>
            </w:r>
          </w:p>
        </w:tc>
      </w:tr>
      <w:tr w:rsidR="002C2600" w:rsidRPr="00716942" w14:paraId="34916E63" w14:textId="77777777" w:rsidTr="00950D31"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349BF3" w14:textId="4A44ADAC" w:rsidR="002C2600" w:rsidRDefault="002C2600" w:rsidP="002C2600">
            <w:pPr>
              <w:pStyle w:val="ConsDTNormal"/>
              <w:autoSpaceDE/>
              <w:jc w:val="center"/>
            </w:pPr>
            <w:r>
              <w:t>3</w:t>
            </w:r>
          </w:p>
        </w:tc>
        <w:tc>
          <w:tcPr>
            <w:tcW w:w="2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6830" w14:textId="23D51BD4" w:rsidR="002C2600" w:rsidRPr="002C2600" w:rsidRDefault="002C2600" w:rsidP="002C2600">
            <w:pPr>
              <w:pStyle w:val="ConsDTNormal"/>
              <w:autoSpaceDE/>
              <w:jc w:val="center"/>
            </w:pPr>
            <w:r w:rsidRPr="002C2600">
              <w:t>Малкова Екатерина Михайловна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5CA1AD" w14:textId="7B5039B8" w:rsidR="002C2600" w:rsidRDefault="002C2600" w:rsidP="002C2600">
            <w:pPr>
              <w:pStyle w:val="ConsDTNormal"/>
              <w:autoSpaceDE/>
              <w:jc w:val="center"/>
            </w:pPr>
            <w:r>
              <w:t>2</w:t>
            </w:r>
            <w:r w:rsidRPr="00716942">
              <w:t xml:space="preserve"> 000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B33215" w14:textId="4FC347F8" w:rsidR="002C2600" w:rsidRDefault="002C2600" w:rsidP="002C2600">
            <w:pPr>
              <w:pStyle w:val="ConsDTNormal"/>
              <w:autoSpaceDE/>
              <w:jc w:val="center"/>
            </w:pPr>
            <w:r>
              <w:t>20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50700" w14:textId="11ACE650" w:rsidR="002C2600" w:rsidRDefault="002C2600" w:rsidP="002C2600">
            <w:pPr>
              <w:pStyle w:val="ConsDTNormal"/>
              <w:autoSpaceDE/>
              <w:jc w:val="center"/>
            </w:pPr>
            <w:r>
              <w:t>2 000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3A6DC2" w14:textId="310C5026" w:rsidR="002C2600" w:rsidRDefault="002C2600" w:rsidP="002C2600">
            <w:pPr>
              <w:pStyle w:val="ConsDTNormal"/>
              <w:autoSpaceDE/>
              <w:jc w:val="center"/>
            </w:pPr>
            <w:r>
              <w:t>20</w:t>
            </w:r>
          </w:p>
        </w:tc>
      </w:tr>
      <w:tr w:rsidR="002C2600" w:rsidRPr="00716942" w14:paraId="2C4BAF97" w14:textId="77777777" w:rsidTr="00950D31">
        <w:tc>
          <w:tcPr>
            <w:tcW w:w="8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DF1DB" w14:textId="1CF4D3BE" w:rsidR="002C2600" w:rsidRDefault="002C2600" w:rsidP="002C2600">
            <w:pPr>
              <w:pStyle w:val="ConsDTNormal"/>
              <w:autoSpaceDE/>
              <w:jc w:val="center"/>
            </w:pPr>
            <w:r>
              <w:t>4</w:t>
            </w:r>
          </w:p>
        </w:tc>
        <w:tc>
          <w:tcPr>
            <w:tcW w:w="2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45312" w14:textId="58A62938" w:rsidR="002C2600" w:rsidRPr="002C2600" w:rsidRDefault="002C2600" w:rsidP="002C2600">
            <w:pPr>
              <w:pStyle w:val="ConsDTNormal"/>
              <w:autoSpaceDE/>
              <w:jc w:val="center"/>
            </w:pPr>
            <w:r w:rsidRPr="002C2600">
              <w:t>Стукалин Дмитрий Владимирович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3C4C2" w14:textId="66E4A5C8" w:rsidR="002C2600" w:rsidRDefault="002C2600" w:rsidP="002C2600">
            <w:pPr>
              <w:pStyle w:val="ConsDTNormal"/>
              <w:autoSpaceDE/>
              <w:jc w:val="center"/>
            </w:pPr>
            <w:r>
              <w:t>3 500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3043FB" w14:textId="751F8522" w:rsidR="002C2600" w:rsidRDefault="002C2600" w:rsidP="002C2600">
            <w:pPr>
              <w:pStyle w:val="ConsDTNormal"/>
              <w:autoSpaceDE/>
              <w:jc w:val="center"/>
            </w:pPr>
            <w:r>
              <w:t>35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CD79D" w14:textId="4BFE793A" w:rsidR="002C2600" w:rsidRDefault="002C2600" w:rsidP="002C2600">
            <w:pPr>
              <w:pStyle w:val="ConsDTNormal"/>
              <w:autoSpaceDE/>
              <w:jc w:val="center"/>
            </w:pPr>
            <w:r>
              <w:t>3 500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D87D4D" w14:textId="153289FA" w:rsidR="002C2600" w:rsidRDefault="002C2600" w:rsidP="002C2600">
            <w:pPr>
              <w:pStyle w:val="ConsDTNormal"/>
              <w:autoSpaceDE/>
              <w:jc w:val="center"/>
            </w:pPr>
            <w:r>
              <w:t>35</w:t>
            </w:r>
          </w:p>
        </w:tc>
      </w:tr>
      <w:tr w:rsidR="00716942" w:rsidRPr="00716942" w14:paraId="6C89EC15" w14:textId="77777777" w:rsidTr="00950D31">
        <w:tc>
          <w:tcPr>
            <w:tcW w:w="37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E0DEE4" w14:textId="77777777" w:rsidR="00716942" w:rsidRPr="00716942" w:rsidRDefault="00716942">
            <w:pPr>
              <w:pStyle w:val="ConsDTNormal"/>
              <w:autoSpaceDE/>
              <w:jc w:val="right"/>
            </w:pPr>
            <w:r w:rsidRPr="00716942">
              <w:t>Итого:</w:t>
            </w:r>
          </w:p>
        </w:tc>
        <w:tc>
          <w:tcPr>
            <w:tcW w:w="13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D3B89A" w14:textId="3298FA8C" w:rsidR="00716942" w:rsidRPr="00716942" w:rsidRDefault="002C2600">
            <w:pPr>
              <w:pStyle w:val="ConsDTNormal"/>
              <w:autoSpaceDE/>
              <w:jc w:val="center"/>
            </w:pPr>
            <w:r>
              <w:t>1</w:t>
            </w:r>
            <w:r w:rsidR="00304A12">
              <w:t>0</w:t>
            </w:r>
            <w:r w:rsidR="00716942" w:rsidRPr="00716942">
              <w:t xml:space="preserve"> 000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DDBBE" w14:textId="77777777" w:rsidR="00716942" w:rsidRPr="00716942" w:rsidRDefault="00716942">
            <w:pPr>
              <w:pStyle w:val="ConsDTNormal"/>
              <w:autoSpaceDE/>
              <w:jc w:val="center"/>
            </w:pPr>
            <w:r w:rsidRPr="00716942">
              <w:t>100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3BBCC" w14:textId="36AE4BEC" w:rsidR="00716942" w:rsidRPr="00716942" w:rsidRDefault="002C2600">
            <w:pPr>
              <w:pStyle w:val="ConsDTNormal"/>
              <w:autoSpaceDE/>
              <w:jc w:val="center"/>
            </w:pPr>
            <w:r>
              <w:t>1</w:t>
            </w:r>
            <w:r w:rsidR="00304A12">
              <w:t>0 000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086EA7" w14:textId="77777777" w:rsidR="00716942" w:rsidRPr="00716942" w:rsidRDefault="00716942">
            <w:pPr>
              <w:pStyle w:val="ConsDTNormal"/>
              <w:autoSpaceDE/>
              <w:jc w:val="center"/>
            </w:pPr>
            <w:r w:rsidRPr="00716942">
              <w:t>100</w:t>
            </w:r>
          </w:p>
        </w:tc>
      </w:tr>
    </w:tbl>
    <w:p w14:paraId="0232E5A8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7F9FAA4" w14:textId="77777777" w:rsidR="00716942" w:rsidRP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16796413" w14:textId="10527715" w:rsidR="00716942" w:rsidRDefault="00716942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6AF20EB" w14:textId="478EAB5E" w:rsidR="00964736" w:rsidRDefault="0096473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7510060" w14:textId="09884ACE" w:rsidR="00964736" w:rsidRDefault="0096473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4CAA71D7" w14:textId="41DE1701" w:rsidR="00964736" w:rsidRDefault="0096473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p w14:paraId="0025494C" w14:textId="3179AA79" w:rsidR="00964736" w:rsidRDefault="00964736" w:rsidP="00716942">
      <w:pPr>
        <w:pStyle w:val="Con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2"/>
        <w:gridCol w:w="340"/>
        <w:gridCol w:w="1531"/>
        <w:gridCol w:w="340"/>
        <w:gridCol w:w="3288"/>
      </w:tblGrid>
      <w:tr w:rsidR="00964736" w:rsidRPr="00716942" w14:paraId="4A675315" w14:textId="77777777" w:rsidTr="000B1732">
        <w:tc>
          <w:tcPr>
            <w:tcW w:w="3572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D9A8884" w14:textId="25326000" w:rsidR="00964736" w:rsidRPr="00716942" w:rsidRDefault="002C2600" w:rsidP="000B1732">
            <w:pPr>
              <w:pStyle w:val="ConsDTNormal"/>
              <w:autoSpaceDE/>
              <w:jc w:val="center"/>
            </w:pPr>
            <w:r>
              <w:t>Генеральный директор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73F26A" w14:textId="77777777" w:rsidR="00964736" w:rsidRPr="00716942" w:rsidRDefault="00964736" w:rsidP="000B1732">
            <w:pPr>
              <w:pStyle w:val="ConsDTNormal"/>
              <w:autoSpaceDE/>
              <w:jc w:val="left"/>
            </w:pPr>
          </w:p>
        </w:tc>
        <w:tc>
          <w:tcPr>
            <w:tcW w:w="153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3727AAC5" w14:textId="02463254" w:rsidR="00964736" w:rsidRPr="00716942" w:rsidRDefault="00964736" w:rsidP="000B1732">
            <w:pPr>
              <w:pStyle w:val="ConsDTNormal"/>
              <w:autoSpaceDE/>
              <w:jc w:val="center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CF0E87" w14:textId="77777777" w:rsidR="00964736" w:rsidRPr="00716942" w:rsidRDefault="00964736" w:rsidP="000B1732">
            <w:pPr>
              <w:pStyle w:val="ConsDTNormal"/>
              <w:autoSpaceDE/>
              <w:jc w:val="left"/>
            </w:pPr>
          </w:p>
        </w:tc>
        <w:tc>
          <w:tcPr>
            <w:tcW w:w="3288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D6D050B" w14:textId="7292A7E4" w:rsidR="00964736" w:rsidRPr="00716942" w:rsidRDefault="002C2600" w:rsidP="002C2600">
            <w:pPr>
              <w:pStyle w:val="ConsDTNormal"/>
              <w:autoSpaceDE/>
              <w:jc w:val="center"/>
            </w:pPr>
            <w:r>
              <w:t>Поддоскина Елена Михайловна</w:t>
            </w:r>
          </w:p>
        </w:tc>
      </w:tr>
      <w:tr w:rsidR="00964736" w:rsidRPr="00716942" w14:paraId="46C70BDF" w14:textId="77777777" w:rsidTr="000B1732">
        <w:tc>
          <w:tcPr>
            <w:tcW w:w="3572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EB2F88" w14:textId="77777777" w:rsidR="00964736" w:rsidRPr="00716942" w:rsidRDefault="00964736" w:rsidP="000B1732">
            <w:pPr>
              <w:pStyle w:val="ConsDTNormal"/>
              <w:autoSpaceDE/>
              <w:jc w:val="center"/>
            </w:pPr>
            <w:r w:rsidRPr="00716942">
              <w:t>(наименование должности)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18B6B9D" w14:textId="77777777" w:rsidR="00964736" w:rsidRPr="00716942" w:rsidRDefault="00964736" w:rsidP="000B1732">
            <w:pPr>
              <w:pStyle w:val="ConsDTNormal"/>
              <w:autoSpaceDE/>
              <w:jc w:val="left"/>
            </w:pPr>
          </w:p>
        </w:tc>
        <w:tc>
          <w:tcPr>
            <w:tcW w:w="153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CAC65F1" w14:textId="77777777" w:rsidR="00964736" w:rsidRPr="00716942" w:rsidRDefault="00964736" w:rsidP="000B1732">
            <w:pPr>
              <w:pStyle w:val="ConsDTNormal"/>
              <w:autoSpaceDE/>
              <w:jc w:val="center"/>
            </w:pPr>
            <w:r w:rsidRPr="00716942"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CCF846C" w14:textId="77777777" w:rsidR="00964736" w:rsidRPr="00716942" w:rsidRDefault="00964736" w:rsidP="000B1732">
            <w:pPr>
              <w:pStyle w:val="ConsDTNormal"/>
              <w:autoSpaceDE/>
              <w:jc w:val="left"/>
            </w:pPr>
          </w:p>
        </w:tc>
        <w:tc>
          <w:tcPr>
            <w:tcW w:w="32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181413" w14:textId="77777777" w:rsidR="00964736" w:rsidRPr="00716942" w:rsidRDefault="00964736" w:rsidP="000B1732">
            <w:pPr>
              <w:pStyle w:val="ConsDTNormal"/>
              <w:autoSpaceDE/>
              <w:jc w:val="center"/>
            </w:pPr>
            <w:r w:rsidRPr="00716942">
              <w:t>(расшифровка подписи)</w:t>
            </w:r>
          </w:p>
        </w:tc>
      </w:tr>
      <w:tr w:rsidR="00964736" w:rsidRPr="00716942" w14:paraId="6B4D2C5B" w14:textId="77777777" w:rsidTr="000B1732"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14:paraId="5D1F4439" w14:textId="09701705" w:rsidR="00964736" w:rsidRPr="00716942" w:rsidRDefault="00964736" w:rsidP="00964736">
            <w:pPr>
              <w:pStyle w:val="ConsDTNormal"/>
              <w:autoSpaceDE/>
              <w:jc w:val="center"/>
            </w:pPr>
            <w:r>
              <w:t>4</w:t>
            </w:r>
            <w:r w:rsidRPr="00716942">
              <w:t xml:space="preserve"> </w:t>
            </w:r>
            <w:r>
              <w:t>марта</w:t>
            </w:r>
            <w:r w:rsidRPr="00716942">
              <w:t xml:space="preserve"> 202</w:t>
            </w:r>
            <w:r>
              <w:t>6</w:t>
            </w:r>
            <w:r w:rsidRPr="00716942">
              <w:t xml:space="preserve"> г.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3893339" w14:textId="77777777" w:rsidR="00964736" w:rsidRPr="00716942" w:rsidRDefault="00964736" w:rsidP="000B1732">
            <w:pPr>
              <w:pStyle w:val="ConsDTNormal"/>
              <w:autoSpaceDE/>
              <w:jc w:val="left"/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14:paraId="117ED67F" w14:textId="77777777" w:rsidR="00964736" w:rsidRPr="00716942" w:rsidRDefault="00964736" w:rsidP="000B1732">
            <w:pPr>
              <w:pStyle w:val="ConsDTNormal"/>
              <w:autoSpaceDE/>
              <w:jc w:val="left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49F76FDF" w14:textId="77777777" w:rsidR="00964736" w:rsidRPr="00716942" w:rsidRDefault="00964736" w:rsidP="000B1732">
            <w:pPr>
              <w:pStyle w:val="ConsDTNormal"/>
              <w:autoSpaceDE/>
              <w:jc w:val="left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14:paraId="348B9E85" w14:textId="77777777" w:rsidR="00964736" w:rsidRPr="00716942" w:rsidRDefault="00964736" w:rsidP="000B1732">
            <w:pPr>
              <w:pStyle w:val="ConsDTNormal"/>
              <w:autoSpaceDE/>
              <w:jc w:val="left"/>
            </w:pPr>
          </w:p>
        </w:tc>
      </w:tr>
    </w:tbl>
    <w:p w14:paraId="32F20ED7" w14:textId="77777777" w:rsidR="00D362CC" w:rsidRPr="00716942" w:rsidRDefault="00D362CC" w:rsidP="00964736">
      <w:pPr>
        <w:rPr>
          <w:rFonts w:ascii="Times New Roman" w:hAnsi="Times New Roman" w:cs="Times New Roman"/>
          <w:sz w:val="24"/>
          <w:szCs w:val="24"/>
        </w:rPr>
      </w:pPr>
    </w:p>
    <w:sectPr w:rsidR="00D362CC" w:rsidRPr="00716942" w:rsidSect="00716942">
      <w:pgSz w:w="11906" w:h="16838"/>
      <w:pgMar w:top="567" w:right="567" w:bottom="567" w:left="567" w:header="39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A60643" w14:textId="77777777" w:rsidR="00A9302D" w:rsidRDefault="00A9302D" w:rsidP="007F508C">
      <w:pPr>
        <w:spacing w:after="0" w:line="240" w:lineRule="auto"/>
      </w:pPr>
      <w:r>
        <w:separator/>
      </w:r>
    </w:p>
  </w:endnote>
  <w:endnote w:type="continuationSeparator" w:id="0">
    <w:p w14:paraId="062DAA16" w14:textId="77777777" w:rsidR="00A9302D" w:rsidRDefault="00A9302D" w:rsidP="007F50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C8723" w14:textId="77777777" w:rsidR="00A9302D" w:rsidRDefault="00A9302D" w:rsidP="007F508C">
      <w:pPr>
        <w:spacing w:after="0" w:line="240" w:lineRule="auto"/>
      </w:pPr>
      <w:r>
        <w:separator/>
      </w:r>
    </w:p>
  </w:footnote>
  <w:footnote w:type="continuationSeparator" w:id="0">
    <w:p w14:paraId="6113D8BD" w14:textId="77777777" w:rsidR="00A9302D" w:rsidRDefault="00A9302D" w:rsidP="007F50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cs="Symbol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942"/>
    <w:rsid w:val="00073367"/>
    <w:rsid w:val="000B1732"/>
    <w:rsid w:val="000C029C"/>
    <w:rsid w:val="000C063F"/>
    <w:rsid w:val="000F35F9"/>
    <w:rsid w:val="00115FA6"/>
    <w:rsid w:val="00120B14"/>
    <w:rsid w:val="0019641E"/>
    <w:rsid w:val="001E5D8B"/>
    <w:rsid w:val="00246872"/>
    <w:rsid w:val="0025460E"/>
    <w:rsid w:val="00261E5A"/>
    <w:rsid w:val="00272195"/>
    <w:rsid w:val="002721A8"/>
    <w:rsid w:val="00277DF4"/>
    <w:rsid w:val="002C2600"/>
    <w:rsid w:val="00304A12"/>
    <w:rsid w:val="003604BB"/>
    <w:rsid w:val="00457A5D"/>
    <w:rsid w:val="0046492A"/>
    <w:rsid w:val="004A0350"/>
    <w:rsid w:val="004A791A"/>
    <w:rsid w:val="004C0E46"/>
    <w:rsid w:val="005E5549"/>
    <w:rsid w:val="00613850"/>
    <w:rsid w:val="006321F0"/>
    <w:rsid w:val="00637A3B"/>
    <w:rsid w:val="006B09B8"/>
    <w:rsid w:val="00716942"/>
    <w:rsid w:val="007259F0"/>
    <w:rsid w:val="00744D54"/>
    <w:rsid w:val="00781CE4"/>
    <w:rsid w:val="0079171F"/>
    <w:rsid w:val="007A25B5"/>
    <w:rsid w:val="007D4244"/>
    <w:rsid w:val="007F508C"/>
    <w:rsid w:val="0086553F"/>
    <w:rsid w:val="008B4D41"/>
    <w:rsid w:val="00902D55"/>
    <w:rsid w:val="0092788B"/>
    <w:rsid w:val="00950D31"/>
    <w:rsid w:val="00964736"/>
    <w:rsid w:val="009C439A"/>
    <w:rsid w:val="009E5FA6"/>
    <w:rsid w:val="009F27CE"/>
    <w:rsid w:val="00A170AD"/>
    <w:rsid w:val="00A4699A"/>
    <w:rsid w:val="00A63496"/>
    <w:rsid w:val="00A76949"/>
    <w:rsid w:val="00A9302D"/>
    <w:rsid w:val="00AA3D74"/>
    <w:rsid w:val="00AD3018"/>
    <w:rsid w:val="00B1116C"/>
    <w:rsid w:val="00B2055E"/>
    <w:rsid w:val="00B37A56"/>
    <w:rsid w:val="00B504E3"/>
    <w:rsid w:val="00B808ED"/>
    <w:rsid w:val="00C05D3A"/>
    <w:rsid w:val="00C30B91"/>
    <w:rsid w:val="00C65DC5"/>
    <w:rsid w:val="00C90DE4"/>
    <w:rsid w:val="00C97F31"/>
    <w:rsid w:val="00CA53F4"/>
    <w:rsid w:val="00D14ED7"/>
    <w:rsid w:val="00D244A3"/>
    <w:rsid w:val="00D362CC"/>
    <w:rsid w:val="00D37994"/>
    <w:rsid w:val="00D52476"/>
    <w:rsid w:val="00D5492B"/>
    <w:rsid w:val="00D832EB"/>
    <w:rsid w:val="00D96159"/>
    <w:rsid w:val="00DD0077"/>
    <w:rsid w:val="00DD2B67"/>
    <w:rsid w:val="00E137C1"/>
    <w:rsid w:val="00E1381C"/>
    <w:rsid w:val="00E521D2"/>
    <w:rsid w:val="00E60559"/>
    <w:rsid w:val="00E914CC"/>
    <w:rsid w:val="00E93CFD"/>
    <w:rsid w:val="00EA2F8F"/>
    <w:rsid w:val="00EB05C6"/>
    <w:rsid w:val="00EE7B1F"/>
    <w:rsid w:val="00F258C2"/>
    <w:rsid w:val="00F27205"/>
    <w:rsid w:val="00F60BFD"/>
    <w:rsid w:val="00F96CA0"/>
    <w:rsid w:val="00FB79E4"/>
    <w:rsid w:val="00FC1B3A"/>
    <w:rsid w:val="00FE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6D278"/>
  <w15:docId w15:val="{AA1E8142-6D1A-44B1-B2B1-7E95838F9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D5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5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508C"/>
  </w:style>
  <w:style w:type="paragraph" w:styleId="a5">
    <w:name w:val="footer"/>
    <w:basedOn w:val="a"/>
    <w:link w:val="a6"/>
    <w:uiPriority w:val="99"/>
    <w:unhideWhenUsed/>
    <w:rsid w:val="007F50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508C"/>
  </w:style>
  <w:style w:type="paragraph" w:customStyle="1" w:styleId="ConsNormal">
    <w:name w:val="ConsNormal"/>
    <w:rsid w:val="00716942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716942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C30B9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7">
    <w:name w:val="Hyperlink"/>
    <w:basedOn w:val="a0"/>
    <w:uiPriority w:val="99"/>
    <w:unhideWhenUsed/>
    <w:rsid w:val="000C029C"/>
    <w:rPr>
      <w:color w:val="0563C1" w:themeColor="hyperlink"/>
      <w:u w:val="single"/>
    </w:rPr>
  </w:style>
  <w:style w:type="character" w:styleId="a8">
    <w:name w:val="Strong"/>
    <w:basedOn w:val="a0"/>
    <w:uiPriority w:val="22"/>
    <w:qFormat/>
    <w:rsid w:val="00A76949"/>
    <w:rPr>
      <w:b/>
      <w:bCs/>
    </w:rPr>
  </w:style>
  <w:style w:type="paragraph" w:customStyle="1" w:styleId="ConsPlusDocList">
    <w:name w:val="ConsPlusDocList"/>
    <w:rsid w:val="00B808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JurTerm">
    <w:name w:val="ConsPlusJurTerm"/>
    <w:rsid w:val="0025460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120B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B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13229&amp;dst=10016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179201&amp;dst=1000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0885&amp;dst=10104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TO-PushkarevaMA\Documents\&#1064;&#1072;&#1073;&#1083;&#1086;&#1085;%20&#1043;&#1056;&#1044;&#104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ГРДБ.dotx</Template>
  <TotalTime>688</TotalTime>
  <Pages>18</Pages>
  <Words>2282</Words>
  <Characters>13010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Юлия</cp:lastModifiedBy>
  <cp:revision>13</cp:revision>
  <cp:lastPrinted>2026-02-11T08:24:00Z</cp:lastPrinted>
  <dcterms:created xsi:type="dcterms:W3CDTF">2026-01-27T09:21:00Z</dcterms:created>
  <dcterms:modified xsi:type="dcterms:W3CDTF">2026-03-10T09:16:00Z</dcterms:modified>
</cp:coreProperties>
</file>